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8820" w:val="left" w:leader="none"/>
        </w:tabs>
        <w:spacing w:before="68"/>
        <w:ind w:left="11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8.836624pt;margin-top:45.437pt;width:513.099945pt;height:162.099pt;mso-position-horizontal-relative:page;mso-position-vertical-relative:page;z-index:-3620" coordorigin="977,909" coordsize="10262,3242">
            <v:group style="position:absolute;left:3961;top:980;width:4383;height:381" coordorigin="3961,980" coordsize="4383,381">
              <v:shape style="position:absolute;left:3961;top:980;width:4383;height:381" coordorigin="3961,980" coordsize="4383,381" path="m3961,1361l8345,1361,8345,980,3961,980,3961,1361xe" filled="t" fillcolor="#231F20" stroked="f">
                <v:path arrowok="t"/>
                <v:fill type="solid"/>
              </v:shape>
              <v:shape style="position:absolute;left:977;top:909;width:10262;height:3096" type="#_x0000_t75">
                <v:imagedata r:id="rId5" o:title=""/>
              </v:shape>
            </v:group>
            <v:group style="position:absolute;left:1186;top:1766;width:7563;height:1338" coordorigin="1186,1766" coordsize="7563,1338">
              <v:shape style="position:absolute;left:1186;top:1766;width:7563;height:1338" coordorigin="1186,1766" coordsize="7563,1338" path="m1186,3104l8749,3104,8749,1766,1186,1766,1186,3104xe" filled="t" fillcolor="#FFFFFF" stroked="f">
                <v:path arrowok="t"/>
                <v:fill type="solid"/>
              </v:shape>
            </v:group>
            <v:group style="position:absolute;left:9214;top:1531;width:1890;height:2600" coordorigin="9214,1531" coordsize="1890,2600">
              <v:shape style="position:absolute;left:9214;top:1531;width:1890;height:2600" coordorigin="9214,1531" coordsize="1890,2600" path="m9214,4131l11104,4131,11104,1531,9214,1531,9214,4131xe" filled="t" fillcolor="#FFFFFF" stroked="f">
                <v:path arrowok="t"/>
                <v:fill type="solid"/>
              </v:shape>
              <v:shape style="position:absolute;left:9419;top:1631;width:1478;height:849" type="#_x0000_t75">
                <v:imagedata r:id="rId6" o:title=""/>
              </v:shape>
              <v:shape style="position:absolute;left:9441;top:2442;width:1474;height:724" type="#_x0000_t75">
                <v:imagedata r:id="rId7" o:title=""/>
              </v:shape>
            </v:group>
            <w10:wrap type="none"/>
          </v:group>
        </w:pict>
      </w:r>
      <w:bookmarkStart w:name="_bookmark0" w:id="1"/>
      <w:bookmarkEnd w:id="1"/>
      <w:r>
        <w:rPr/>
      </w:r>
      <w:bookmarkStart w:name="anexo_105-2020_pe_estado_chihuahua_tomo_" w:id="2"/>
      <w:bookmarkEnd w:id="2"/>
      <w:r>
        <w:rPr/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x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x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t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n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i/>
          <w:color w:val="FFFFFF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al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i/>
          <w:color w:val="FFFFF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ó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O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f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/>
          <w:bCs/>
          <w:i/>
          <w:color w:val="FFFFFF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/>
          <w:bCs/>
          <w:i/>
          <w:color w:val="FFFFFF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FFFFFF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 w:before="38"/>
        <w:ind w:left="784" w:right="2757" w:firstLine="2402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Gobierno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del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Estado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Libre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y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Soberano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de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48"/>
          <w:szCs w:val="48"/>
        </w:rPr>
        <w:t>Chihuahua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50" w:lineRule="auto"/>
        <w:ind w:left="8678" w:right="58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Registrado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como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Artículo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50" w:lineRule="auto"/>
        <w:ind w:left="8522" w:right="427" w:hanging="1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segunda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Clase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fecha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Noviembre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4"/>
          <w:szCs w:val="14"/>
        </w:rPr>
        <w:t>1927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50" w:lineRule="auto"/>
        <w:ind w:left="1238" w:right="1297" w:hanging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31F20"/>
          <w:spacing w:val="-2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odas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leyes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demás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disposiciones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supremas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son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obligatorias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sólo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hecho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publicarse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Periódico.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6"/>
        <w:ind w:left="0" w:right="58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0.143501pt;margin-top:18.841883pt;width:512.8pt;height:.1pt;mso-position-horizontal-relative:page;mso-position-vertical-relative:paragraph;z-index:-3622" coordorigin="1003,377" coordsize="10256,2">
            <v:shape style="position:absolute;left:1003;top:377;width:10256;height:2" coordorigin="1003,377" coordsize="10256,0" path="m1003,377l11259,377e" filled="f" stroked="t" strokeweight="2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Responsable: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Secretaría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Gobierno.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publica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Miércoles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8"/>
          <w:szCs w:val="18"/>
        </w:rPr>
        <w:t>Sábados.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9496" w:val="left" w:leader="none"/>
        </w:tabs>
        <w:ind w:left="28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9.8937pt;margin-top:25.471384pt;width:512.5pt;height:487.25pt;mso-position-horizontal-relative:page;mso-position-vertical-relative:paragraph;z-index:-3623" coordorigin="998,509" coordsize="10250,9745">
            <v:group style="position:absolute;left:1023;top:534;width:10200;height:9695" coordorigin="1023,534" coordsize="10200,9695">
              <v:shape style="position:absolute;left:1023;top:534;width:10200;height:9695" coordorigin="1023,534" coordsize="10200,9695" path="m1138,534l1064,559,1027,617,1023,10114,1024,10132,1048,10188,1106,10226,11108,10229,11126,10228,11182,10204,11219,10147,11223,649,11221,632,11198,576,11140,538,1138,534xe" filled="f" stroked="t" strokeweight="2.5pt" strokecolor="#231F20">
                <v:path arrowok="t"/>
              </v:shape>
            </v:group>
            <v:group style="position:absolute;left:1090;top:601;width:10067;height:9562" coordorigin="1090,601" coordsize="10067,9562">
              <v:shape style="position:absolute;left:1090;top:601;width:10067;height:9562" coordorigin="1090,601" coordsize="10067,9562" path="m1138,601l1120,604,1102,614,1091,636,1090,10114,1092,10132,1102,10150,1124,10161,11108,10163,11126,10160,11144,10150,11155,10128,11156,649,11154,632,11143,614,11121,602,1138,601xe" filled="f" stroked="t" strokeweight=".835pt" strokecolor="#231F20">
                <v:path arrowok="t"/>
              </v:shape>
            </v:group>
            <v:group style="position:absolute;left:3491;top:3604;width:5242;height:2" coordorigin="3491,3604" coordsize="5242,2">
              <v:shape style="position:absolute;left:3491;top:3604;width:5242;height:2" coordorigin="3491,3604" coordsize="5242,0" path="m3491,3604l8733,3604e" filled="f" stroked="t" strokeweight="4.76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143501pt;margin-top:13.729884pt;width:512.8pt;height:.1pt;mso-position-horizontal-relative:page;mso-position-vertical-relative:paragraph;z-index:-3621" coordorigin="1003,275" coordsize="10256,2">
            <v:shape style="position:absolute;left:1003;top:275;width:10256;height:2" coordorigin="1003,275" coordsize="10256,0" path="m1003,275l11259,275e" filled="f" stroked="t" strokeweight="2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Chihuahua,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Chih.,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jueves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31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diciembre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2020.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No.</w:t>
      </w:r>
      <w:r>
        <w:rPr>
          <w:rFonts w:ascii="Arial" w:hAnsi="Arial" w:cs="Arial" w:eastAsia="Arial"/>
          <w:b/>
          <w:bCs/>
          <w:color w:val="231F2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105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21" w:lineRule="exact"/>
        <w:ind w:left="2490" w:right="0" w:firstLine="0"/>
        <w:jc w:val="left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 w:hAnsi="Times New Roman" w:cs="Times New Roman" w:eastAsia="Times New Roman"/>
          <w:b/>
          <w:bCs/>
          <w:i/>
          <w:color w:val="231F20"/>
          <w:spacing w:val="0"/>
          <w:w w:val="90"/>
          <w:sz w:val="100"/>
          <w:szCs w:val="100"/>
        </w:rPr>
        <w:t>Folleto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91"/>
          <w:w w:val="90"/>
          <w:sz w:val="100"/>
          <w:szCs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0"/>
          <w:w w:val="90"/>
          <w:sz w:val="100"/>
          <w:szCs w:val="100"/>
        </w:rPr>
        <w:t>Anexo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0"/>
          <w:szCs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18" w:val="left" w:leader="none"/>
          <w:tab w:pos="3876" w:val="left" w:leader="none"/>
          <w:tab w:pos="4888" w:val="left" w:leader="none"/>
          <w:tab w:pos="7859" w:val="left" w:leader="none"/>
          <w:tab w:pos="9436" w:val="left" w:leader="none"/>
        </w:tabs>
        <w:spacing w:line="398" w:lineRule="auto" w:before="44"/>
        <w:ind w:left="456" w:right="339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P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R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U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P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U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color w:val="231F20"/>
          <w:spacing w:val="-20"/>
          <w:w w:val="100"/>
          <w:sz w:val="44"/>
          <w:szCs w:val="44"/>
        </w:rPr>
        <w:t>T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-27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D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25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G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R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S</w:t>
      </w:r>
      <w:r>
        <w:rPr>
          <w:rFonts w:ascii="Arial" w:hAnsi="Arial" w:cs="Arial" w:eastAsia="Arial"/>
          <w:b/>
          <w:bCs/>
          <w:color w:val="231F20"/>
          <w:spacing w:val="-26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D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/>
          <w:bCs/>
          <w:color w:val="231F20"/>
          <w:spacing w:val="-33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G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B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I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R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N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0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DE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ES</w:t>
      </w:r>
      <w:r>
        <w:rPr>
          <w:rFonts w:ascii="Arial" w:hAnsi="Arial" w:cs="Arial" w:eastAsia="Arial"/>
          <w:b/>
          <w:bCs/>
          <w:color w:val="231F20"/>
          <w:spacing w:val="-45"/>
          <w:w w:val="100"/>
          <w:sz w:val="44"/>
          <w:szCs w:val="44"/>
        </w:rPr>
        <w:t>T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AD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D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E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CHIHUAHU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/>
          <w:bCs/>
          <w:color w:val="231F20"/>
          <w:spacing w:val="-45"/>
          <w:w w:val="100"/>
          <w:sz w:val="44"/>
          <w:szCs w:val="44"/>
        </w:rPr>
        <w:t>P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AR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ab/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EL</w:t>
      </w:r>
      <w:r>
        <w:rPr>
          <w:rFonts w:ascii="Arial" w:hAnsi="Arial" w:cs="Arial" w:eastAsia="Arial"/>
          <w:b/>
          <w:bCs/>
          <w:color w:val="231F20"/>
          <w:spacing w:val="-11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EJERCICI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-29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FISCA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L</w:t>
      </w:r>
      <w:r>
        <w:rPr>
          <w:rFonts w:ascii="Arial" w:hAnsi="Arial" w:cs="Arial" w:eastAsia="Arial"/>
          <w:b/>
          <w:bCs/>
          <w:color w:val="231F20"/>
          <w:spacing w:val="-35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398" w:lineRule="auto" w:before="9"/>
        <w:ind w:left="4467" w:right="699" w:hanging="3551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(DECRE</w:t>
      </w:r>
      <w:r>
        <w:rPr>
          <w:rFonts w:ascii="Arial" w:hAnsi="Arial" w:cs="Arial" w:eastAsia="Arial"/>
          <w:b/>
          <w:bCs/>
          <w:color w:val="231F20"/>
          <w:spacing w:val="-20"/>
          <w:w w:val="100"/>
          <w:sz w:val="44"/>
          <w:szCs w:val="44"/>
        </w:rPr>
        <w:t>T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-25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N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º</w:t>
      </w:r>
      <w:r>
        <w:rPr>
          <w:rFonts w:ascii="Arial" w:hAnsi="Arial" w:cs="Arial" w:eastAsia="Arial"/>
          <w:b/>
          <w:bCs/>
          <w:color w:val="231F20"/>
          <w:spacing w:val="-25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44"/>
          <w:szCs w:val="44"/>
        </w:rPr>
        <w:t>LXVI/APPEE/0953/202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0</w:t>
      </w:r>
      <w:r>
        <w:rPr>
          <w:rFonts w:ascii="Arial" w:hAnsi="Arial" w:cs="Arial" w:eastAsia="Arial"/>
          <w:b/>
          <w:bCs/>
          <w:color w:val="231F20"/>
          <w:spacing w:val="-26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I</w:t>
      </w:r>
      <w:r>
        <w:rPr>
          <w:rFonts w:ascii="Arial" w:hAnsi="Arial" w:cs="Arial" w:eastAsia="Arial"/>
          <w:b/>
          <w:bCs/>
          <w:color w:val="231F20"/>
          <w:spacing w:val="-2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69"/>
          <w:w w:val="100"/>
          <w:sz w:val="44"/>
          <w:szCs w:val="44"/>
        </w:rPr>
        <w:t>P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.O.)</w:t>
      </w:r>
      <w:r>
        <w:rPr>
          <w:rFonts w:ascii="Arial" w:hAnsi="Arial" w:cs="Arial" w:eastAsia="Arial"/>
          <w:b/>
          <w:bCs/>
          <w:color w:val="231F20"/>
          <w:spacing w:val="-11"/>
          <w:w w:val="99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-20"/>
          <w:w w:val="100"/>
          <w:sz w:val="44"/>
          <w:szCs w:val="44"/>
        </w:rPr>
        <w:t>T</w:t>
      </w:r>
      <w:r>
        <w:rPr>
          <w:rFonts w:ascii="Arial" w:hAnsi="Arial" w:cs="Arial" w:eastAsia="Arial"/>
          <w:b/>
          <w:bCs/>
          <w:color w:val="231F20"/>
          <w:spacing w:val="-12"/>
          <w:w w:val="100"/>
          <w:sz w:val="44"/>
          <w:szCs w:val="44"/>
        </w:rPr>
        <w:t>OM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O</w:t>
      </w:r>
      <w:r>
        <w:rPr>
          <w:rFonts w:ascii="Arial" w:hAnsi="Arial" w:cs="Arial" w:eastAsia="Arial"/>
          <w:b/>
          <w:bCs/>
          <w:color w:val="231F20"/>
          <w:spacing w:val="-34"/>
          <w:w w:val="100"/>
          <w:sz w:val="44"/>
          <w:szCs w:val="44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44"/>
          <w:szCs w:val="4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after="0" w:line="398" w:lineRule="auto"/>
        <w:jc w:val="left"/>
        <w:rPr>
          <w:rFonts w:ascii="Arial" w:hAnsi="Arial" w:cs="Arial" w:eastAsia="Arial"/>
          <w:sz w:val="44"/>
          <w:szCs w:val="44"/>
        </w:rPr>
        <w:sectPr>
          <w:type w:val="continuous"/>
          <w:pgSz w:w="12240" w:h="15840"/>
          <w:pgMar w:top="900" w:bottom="280" w:left="1000" w:right="920"/>
        </w:sectPr>
      </w:pPr>
    </w:p>
    <w:p>
      <w:pPr>
        <w:spacing w:before="73"/>
        <w:ind w:left="310" w:right="0" w:firstLine="0"/>
        <w:jc w:val="left"/>
        <w:rPr>
          <w:rFonts w:ascii="Trebuchet MS" w:hAnsi="Trebuchet MS" w:cs="Trebuchet MS" w:eastAsia="Trebuchet MS"/>
          <w:sz w:val="24"/>
          <w:szCs w:val="24"/>
        </w:rPr>
      </w:pPr>
      <w:r>
        <w:rPr/>
        <w:pict>
          <v:group style="position:absolute;margin-left:36pt;margin-top:36pt;width:234.26pt;height:720pt;mso-position-horizontal-relative:page;mso-position-vertical-relative:page;z-index:-3619" coordorigin="720,720" coordsize="4685,14400">
            <v:shape style="position:absolute;left:1195;top:13762;width:1476;height:1248" type="#_x0000_t75">
              <v:imagedata r:id="rId8" o:title=""/>
            </v:shape>
            <v:shape style="position:absolute;left:720;top:720;width:475;height:14400" type="#_x0000_t75">
              <v:imagedata r:id="rId9" o:title=""/>
            </v:shape>
            <v:group style="position:absolute;left:1541;top:941;width:3854;height:518" coordorigin="1541,941" coordsize="3854,518">
              <v:shape style="position:absolute;left:1541;top:941;width:3854;height:518" coordorigin="1541,941" coordsize="3854,518" path="m5386,941l1549,941,1541,949,1541,1450,1549,1459,5386,1459,5395,1450,5395,1439,1580,1439,1560,1418,1580,1418,1580,980,1560,980,1580,960,5395,960,5395,949,5386,941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1580,1418l1560,1418,1580,1439,1580,1418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5354,1418l1580,1418,1580,1439,5354,1439,5354,1418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5354,960l5354,1439,5375,1418,5395,1418,5395,980,5375,980,5354,960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5395,1418l5375,1418,5354,1439,5395,1439,5395,1418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1580,960l1560,980,1580,980,1580,960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5354,960l1580,960,1580,980,5354,980,5354,960xe" filled="t" fillcolor="#4F81BD" stroked="f">
                <v:path arrowok="t"/>
                <v:fill type="solid"/>
              </v:shape>
              <v:shape style="position:absolute;left:1541;top:941;width:3854;height:518" coordorigin="1541,941" coordsize="3854,518" path="m5395,960l5354,960,5375,980,5395,980,5395,960xe" filled="t" fillcolor="#4F81BD" stroked="f">
                <v:path arrowok="t"/>
                <v:fill type="solid"/>
              </v:shape>
            </v:group>
            <w10:wrap type="none"/>
          </v:group>
        </w:pict>
      </w:r>
      <w:bookmarkStart w:name="ifinancieros2021" w:id="3"/>
      <w:bookmarkEnd w:id="3"/>
      <w:r>
        <w:rPr/>
      </w:r>
      <w:bookmarkStart w:name="TOMO PPTO 2021 OK" w:id="4"/>
      <w:bookmarkEnd w:id="4"/>
      <w:r>
        <w:rPr/>
      </w:r>
      <w:r>
        <w:rPr>
          <w:rFonts w:ascii="Trebuchet MS" w:hAnsi="Trebuchet MS" w:cs="Trebuchet MS" w:eastAsia="Trebuchet MS"/>
          <w:b/>
          <w:bCs/>
          <w:color w:val="0070C0"/>
          <w:spacing w:val="-8"/>
          <w:w w:val="100"/>
          <w:sz w:val="24"/>
          <w:szCs w:val="24"/>
        </w:rPr>
        <w:t>PRESUPUES</w:t>
      </w:r>
      <w:r>
        <w:rPr>
          <w:rFonts w:ascii="Trebuchet MS" w:hAnsi="Trebuchet MS" w:cs="Trebuchet MS" w:eastAsia="Trebuchet MS"/>
          <w:b/>
          <w:bCs/>
          <w:color w:val="0070C0"/>
          <w:spacing w:val="-23"/>
          <w:w w:val="100"/>
          <w:sz w:val="24"/>
          <w:szCs w:val="24"/>
        </w:rPr>
        <w:t>T</w:t>
      </w:r>
      <w:r>
        <w:rPr>
          <w:rFonts w:ascii="Trebuchet MS" w:hAnsi="Trebuchet MS" w:cs="Trebuchet MS" w:eastAsia="Trebuchet MS"/>
          <w:b/>
          <w:bCs/>
          <w:color w:val="0070C0"/>
          <w:spacing w:val="0"/>
          <w:w w:val="100"/>
          <w:sz w:val="24"/>
          <w:szCs w:val="24"/>
        </w:rPr>
        <w:t>O</w:t>
      </w:r>
      <w:r>
        <w:rPr>
          <w:rFonts w:ascii="Trebuchet MS" w:hAnsi="Trebuchet MS" w:cs="Trebuchet MS" w:eastAsia="Trebuchet MS"/>
          <w:b/>
          <w:bCs/>
          <w:color w:val="0070C0"/>
          <w:spacing w:val="-14"/>
          <w:w w:val="100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color w:val="0070C0"/>
          <w:spacing w:val="-8"/>
          <w:w w:val="100"/>
          <w:sz w:val="24"/>
          <w:szCs w:val="24"/>
        </w:rPr>
        <w:t>D</w:t>
      </w:r>
      <w:r>
        <w:rPr>
          <w:rFonts w:ascii="Trebuchet MS" w:hAnsi="Trebuchet MS" w:cs="Trebuchet MS" w:eastAsia="Trebuchet MS"/>
          <w:b/>
          <w:bCs/>
          <w:color w:val="0070C0"/>
          <w:spacing w:val="0"/>
          <w:w w:val="100"/>
          <w:sz w:val="24"/>
          <w:szCs w:val="24"/>
        </w:rPr>
        <w:t>E</w:t>
      </w:r>
      <w:r>
        <w:rPr>
          <w:rFonts w:ascii="Trebuchet MS" w:hAnsi="Trebuchet MS" w:cs="Trebuchet MS" w:eastAsia="Trebuchet MS"/>
          <w:b/>
          <w:bCs/>
          <w:color w:val="0070C0"/>
          <w:spacing w:val="63"/>
          <w:w w:val="100"/>
          <w:sz w:val="24"/>
          <w:szCs w:val="24"/>
        </w:rPr>
        <w:t> </w:t>
      </w:r>
      <w:r>
        <w:rPr>
          <w:rFonts w:ascii="Trebuchet MS" w:hAnsi="Trebuchet MS" w:cs="Trebuchet MS" w:eastAsia="Trebuchet MS"/>
          <w:b w:val="0"/>
          <w:bCs w:val="0"/>
          <w:color w:val="0070C0"/>
          <w:spacing w:val="-7"/>
          <w:w w:val="100"/>
          <w:sz w:val="24"/>
          <w:szCs w:val="24"/>
        </w:rPr>
        <w:t>EGRESOS</w:t>
      </w:r>
      <w:r>
        <w:rPr>
          <w:rFonts w:ascii="Trebuchet MS" w:hAnsi="Trebuchet MS" w:cs="Trebuchet MS" w:eastAsia="Trebuchet MS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3"/>
        <w:ind w:left="0" w:right="491" w:firstLine="0"/>
        <w:jc w:val="right"/>
        <w:rPr>
          <w:rFonts w:ascii="Trebuchet MS" w:hAnsi="Trebuchet MS" w:cs="Trebuchet MS" w:eastAsia="Trebuchet MS"/>
          <w:sz w:val="36"/>
          <w:szCs w:val="36"/>
        </w:rPr>
      </w:pPr>
      <w:r>
        <w:rPr>
          <w:rFonts w:ascii="Trebuchet MS" w:hAnsi="Trebuchet MS" w:cs="Trebuchet MS" w:eastAsia="Trebuchet MS"/>
          <w:b/>
          <w:bCs/>
          <w:color w:val="00339A"/>
          <w:spacing w:val="-8"/>
          <w:w w:val="100"/>
          <w:sz w:val="36"/>
          <w:szCs w:val="36"/>
        </w:rPr>
        <w:t>CONTENIDO</w:t>
      </w:r>
      <w:r>
        <w:rPr>
          <w:rFonts w:ascii="Trebuchet MS" w:hAnsi="Trebuchet MS" w:cs="Trebuchet MS" w:eastAsia="Trebuchet MS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22"/>
        <w:ind w:left="52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4.881884pt;height:12.45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667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 w:hAnsi="Trebuchet MS" w:cs="Trebuchet MS" w:eastAsia="Trebuchet MS"/>
          <w:b w:val="0"/>
          <w:bCs w:val="0"/>
          <w:color w:val="00339A"/>
          <w:spacing w:val="-2"/>
          <w:w w:val="100"/>
          <w:sz w:val="32"/>
          <w:szCs w:val="32"/>
        </w:rPr>
        <w:t>INDICADORE</w:t>
      </w:r>
      <w:r>
        <w:rPr>
          <w:rFonts w:ascii="Trebuchet MS" w:hAnsi="Trebuchet MS" w:cs="Trebuchet MS" w:eastAsia="Trebuchet MS"/>
          <w:b w:val="0"/>
          <w:bCs w:val="0"/>
          <w:color w:val="00339A"/>
          <w:spacing w:val="0"/>
          <w:w w:val="100"/>
          <w:sz w:val="32"/>
          <w:szCs w:val="32"/>
        </w:rPr>
        <w:t>S</w:t>
      </w:r>
      <w:r>
        <w:rPr>
          <w:rFonts w:ascii="Trebuchet MS" w:hAnsi="Trebuchet MS" w:cs="Trebuchet MS" w:eastAsia="Trebuchet MS"/>
          <w:b w:val="0"/>
          <w:bCs w:val="0"/>
          <w:color w:val="00339A"/>
          <w:spacing w:val="5"/>
          <w:w w:val="100"/>
          <w:sz w:val="32"/>
          <w:szCs w:val="32"/>
        </w:rPr>
        <w:t> </w:t>
      </w:r>
      <w:r>
        <w:rPr>
          <w:rFonts w:ascii="Trebuchet MS" w:hAnsi="Trebuchet MS" w:cs="Trebuchet MS" w:eastAsia="Trebuchet MS"/>
          <w:b/>
          <w:bCs/>
          <w:color w:val="00339A"/>
          <w:spacing w:val="-2"/>
          <w:w w:val="100"/>
          <w:sz w:val="32"/>
          <w:szCs w:val="32"/>
        </w:rPr>
        <w:t>FINANCIEROS</w:t>
      </w:r>
      <w:r>
        <w:rPr>
          <w:rFonts w:ascii="Trebuchet MS" w:hAnsi="Trebuchet MS" w:cs="Trebuchet MS" w:eastAsia="Trebuchet MS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096" w:val="right" w:leader="none"/>
        </w:tabs>
        <w:spacing w:before="63"/>
        <w:ind w:left="262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 w:val="0"/>
          <w:bCs w:val="0"/>
          <w:color w:val="585858"/>
          <w:spacing w:val="-13"/>
          <w:w w:val="100"/>
          <w:sz w:val="28"/>
          <w:szCs w:val="28"/>
        </w:rPr>
        <w:t>R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esume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0"/>
          <w:w w:val="100"/>
          <w:sz w:val="28"/>
          <w:szCs w:val="28"/>
        </w:rPr>
        <w:t>n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7"/>
          <w:w w:val="100"/>
          <w:sz w:val="28"/>
          <w:szCs w:val="28"/>
        </w:rPr>
        <w:t> 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d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0"/>
          <w:w w:val="100"/>
          <w:sz w:val="28"/>
          <w:szCs w:val="28"/>
        </w:rPr>
        <w:t>e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6"/>
          <w:w w:val="100"/>
          <w:sz w:val="28"/>
          <w:szCs w:val="28"/>
        </w:rPr>
        <w:t> 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Indicadore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0"/>
          <w:w w:val="100"/>
          <w:sz w:val="28"/>
          <w:szCs w:val="28"/>
        </w:rPr>
        <w:t>s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7"/>
          <w:w w:val="100"/>
          <w:sz w:val="28"/>
          <w:szCs w:val="28"/>
        </w:rPr>
        <w:t> 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Financieros</w:t>
      </w:r>
      <w:r>
        <w:rPr>
          <w:rFonts w:ascii="Trebuchet MS" w:hAnsi="Trebuchet MS" w:cs="Trebuchet MS" w:eastAsia="Trebuchet MS"/>
          <w:b w:val="0"/>
          <w:bCs w:val="0"/>
          <w:color w:val="002060"/>
          <w:spacing w:val="-2"/>
          <w:w w:val="100"/>
          <w:position w:val="-2"/>
          <w:sz w:val="28"/>
          <w:szCs w:val="28"/>
        </w:rPr>
      </w:r>
      <w:r>
        <w:rPr>
          <w:rFonts w:ascii="Trebuchet MS" w:hAnsi="Trebuchet MS" w:cs="Trebuchet MS" w:eastAsia="Trebuchet MS"/>
          <w:b w:val="0"/>
          <w:bCs w:val="0"/>
          <w:color w:val="002060"/>
          <w:spacing w:val="-2"/>
          <w:w w:val="100"/>
          <w:position w:val="-2"/>
          <w:sz w:val="28"/>
          <w:szCs w:val="28"/>
        </w:rPr>
        <w:tab/>
      </w:r>
      <w:r>
        <w:rPr>
          <w:rFonts w:ascii="Trebuchet MS" w:hAnsi="Trebuchet MS" w:cs="Trebuchet MS" w:eastAsia="Trebuchet MS"/>
          <w:b w:val="0"/>
          <w:bCs w:val="0"/>
          <w:color w:val="002060"/>
          <w:spacing w:val="0"/>
          <w:w w:val="100"/>
          <w:position w:val="-2"/>
          <w:sz w:val="28"/>
          <w:szCs w:val="28"/>
        </w:rPr>
        <w:t>1</w:t>
      </w:r>
      <w:r>
        <w:rPr>
          <w:rFonts w:ascii="Trebuchet MS" w:hAnsi="Trebuchet MS" w:cs="Trebuchet MS" w:eastAsia="Trebuchet MS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tabs>
          <w:tab w:pos="9096" w:val="right" w:leader="none"/>
        </w:tabs>
        <w:spacing w:before="229"/>
        <w:ind w:left="262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Clasificacione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0"/>
          <w:w w:val="100"/>
          <w:sz w:val="28"/>
          <w:szCs w:val="28"/>
        </w:rPr>
        <w:t>s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4"/>
          <w:w w:val="100"/>
          <w:sz w:val="28"/>
          <w:szCs w:val="28"/>
        </w:rPr>
        <w:t> 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16"/>
          <w:w w:val="100"/>
          <w:sz w:val="28"/>
          <w:szCs w:val="28"/>
        </w:rPr>
        <w:t>P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1"/>
          <w:w w:val="100"/>
          <w:sz w:val="28"/>
          <w:szCs w:val="28"/>
        </w:rPr>
        <w:t>r</w:t>
      </w:r>
      <w:r>
        <w:rPr>
          <w:rFonts w:ascii="Trebuchet MS" w:hAnsi="Trebuchet MS" w:cs="Trebuchet MS" w:eastAsia="Trebuchet MS"/>
          <w:b w:val="0"/>
          <w:bCs w:val="0"/>
          <w:color w:val="585858"/>
          <w:spacing w:val="-2"/>
          <w:w w:val="100"/>
          <w:sz w:val="28"/>
          <w:szCs w:val="28"/>
        </w:rPr>
        <w:t>esupuestales</w:t>
      </w:r>
      <w:r>
        <w:rPr>
          <w:rFonts w:ascii="Trebuchet MS" w:hAnsi="Trebuchet MS" w:cs="Trebuchet MS" w:eastAsia="Trebuchet MS"/>
          <w:b w:val="0"/>
          <w:bCs w:val="0"/>
          <w:color w:val="002060"/>
          <w:spacing w:val="-2"/>
          <w:w w:val="100"/>
          <w:position w:val="-2"/>
          <w:sz w:val="28"/>
          <w:szCs w:val="28"/>
        </w:rPr>
      </w:r>
      <w:r>
        <w:rPr>
          <w:rFonts w:ascii="Trebuchet MS" w:hAnsi="Trebuchet MS" w:cs="Trebuchet MS" w:eastAsia="Trebuchet MS"/>
          <w:b w:val="0"/>
          <w:bCs w:val="0"/>
          <w:color w:val="002060"/>
          <w:spacing w:val="-2"/>
          <w:w w:val="100"/>
          <w:position w:val="-2"/>
          <w:sz w:val="28"/>
          <w:szCs w:val="28"/>
        </w:rPr>
        <w:tab/>
      </w:r>
      <w:r>
        <w:rPr>
          <w:rFonts w:ascii="Trebuchet MS" w:hAnsi="Trebuchet MS" w:cs="Trebuchet MS" w:eastAsia="Trebuchet MS"/>
          <w:b w:val="0"/>
          <w:bCs w:val="0"/>
          <w:color w:val="002060"/>
          <w:spacing w:val="0"/>
          <w:w w:val="100"/>
          <w:position w:val="-2"/>
          <w:sz w:val="28"/>
          <w:szCs w:val="28"/>
        </w:rPr>
        <w:t>2</w:t>
      </w:r>
      <w:r>
        <w:rPr>
          <w:rFonts w:ascii="Trebuchet MS" w:hAnsi="Trebuchet MS" w:cs="Trebuchet MS" w:eastAsia="Trebuchet MS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3.571656pt;height:63.315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020" w:bottom="280" w:left="1720" w:right="66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70" w:lineRule="auto" w:before="36"/>
        <w:ind w:left="10595" w:right="4620" w:hanging="401"/>
        <w:jc w:val="left"/>
        <w:rPr>
          <w:rFonts w:ascii="Segoe UI" w:hAnsi="Segoe UI" w:cs="Segoe UI" w:eastAsia="Segoe UI"/>
          <w:sz w:val="24"/>
          <w:szCs w:val="24"/>
        </w:rPr>
      </w:pP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INDICADOR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10381" w:val="left" w:leader="none"/>
          <w:tab w:pos="11352" w:val="left" w:leader="none"/>
          <w:tab w:pos="13179" w:val="left" w:leader="none"/>
        </w:tabs>
        <w:ind w:left="4353" w:right="0" w:firstLine="0"/>
        <w:jc w:val="left"/>
        <w:rPr>
          <w:rFonts w:ascii="Segoe UI" w:hAnsi="Segoe UI" w:cs="Segoe UI" w:eastAsia="Segoe UI"/>
          <w:sz w:val="24"/>
          <w:szCs w:val="24"/>
        </w:rPr>
      </w:pP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CONCEPTO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$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%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BASE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DE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CÁLCULO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INDICADORES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GASTO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CON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RESPECTO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PIB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2017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LA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ENTIDAD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270" w:lineRule="auto" w:before="87"/>
              <w:ind w:left="74" w:right="139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PIB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2018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la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Entidad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$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562,599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millones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99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pesos.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Este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indicador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presenta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millones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99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513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74225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13.19%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SECTOR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PRIVADO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488,374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86.81%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PRIORIDADES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GASTO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EDUCACIÓN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24,382,212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55.47%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SALUD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8,510,636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19.36%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7,931,856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18.05%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PROGRAMAS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INVERSIÓN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OBRA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PÚBLICA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3,127,683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7.12%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LAS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TRANSFERENCIAS,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PARTICIPACIONES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APORTACIONES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MUNICIPIOS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270" w:lineRule="auto" w:before="87"/>
              <w:ind w:left="74" w:right="522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las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Transferencias,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Participaciones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99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Aportaciones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los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Municipios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TRANSFERENCIAS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581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2,200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PARTICIPACIONES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6,940,009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9.35%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8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APORTACIONES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3,916,121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5.28%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13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8" w:hRule="exact"/>
        </w:trPr>
        <w:tc>
          <w:tcPr>
            <w:tcW w:w="9756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INDICADORES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ALINEACIÓN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PLAN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ESTATAL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2018-2021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RECTORES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HUMANO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34,357,538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46.29%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ECONOMÍA,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INNOVACIÓN,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SUSTENTABLE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EQUILIBRIO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REGIONAL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685,742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0.92%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INFRAESTRUCTURA,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URBANO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MEDIO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AMBIENTE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1,930,643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0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2.6%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8,620,263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11.61%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GOBIERNO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RESPONSABLE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28,631,181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38.57%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OBJETIVO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ESTRATÉGICO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HUMANO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2,087,325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2.81%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SALUD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7,239,726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9.75%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EDUCACIÓN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24,703,909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33.28%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DEPORTE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119,540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0.16%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CULTURA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156,457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0.21%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VIVIENDA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50,578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795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270" w:lineRule="auto" w:before="87"/>
              <w:ind w:left="74" w:right="1205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OBJETIVO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ESTRATÉGICO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ECONOMIA,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INNOVACION,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SUSTENTABLE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EQUILIBRIO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REGIONAL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2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REGIONAL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199,764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0.27%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AGROPECUARIO,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PESQUERO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6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FORESTAL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262,923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0.35%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INDUSTRIA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61,987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MINERÍA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581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3,964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COMERCIO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11,065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TURISMO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58,093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INNOVACIÓN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85,344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0.11%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ENERGÍA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581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2,599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795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270" w:lineRule="auto" w:before="87"/>
              <w:ind w:left="74" w:right="1007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OBJETIVO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ESTRATÉGICO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INFRAESTRUCTURA,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99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URBANO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MEDIO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AMBIENTE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INFRAESTRUCTURA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COMUNICACIONES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TRANSPORTES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760,719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1.02%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2"/>
          <w:pgSz w:w="16839" w:h="23840"/>
          <w:pgMar w:header="582" w:footer="0" w:top="3000" w:bottom="280" w:left="40" w:right="100"/>
        </w:sectPr>
      </w:pPr>
    </w:p>
    <w:p>
      <w:pPr>
        <w:pStyle w:val="Heading1"/>
        <w:spacing w:before="49"/>
        <w:ind w:left="0" w:right="13"/>
        <w:jc w:val="center"/>
      </w:pPr>
      <w:r>
        <w:rPr/>
        <w:pict>
          <v:shape style="position:absolute;margin-left:199.079239pt;margin-top:6.628754pt;width:441.329073pt;height:16.348625pt;mso-position-horizontal-relative:page;mso-position-vertical-relative:paragraph;z-index:-3618" type="#_x0000_t75">
            <v:imagedata r:id="rId14" o:title=""/>
          </v:shape>
        </w:pict>
      </w:r>
      <w:r>
        <w:rPr>
          <w:b w:val="0"/>
          <w:bCs w:val="0"/>
          <w:spacing w:val="0"/>
          <w:w w:val="105"/>
        </w:rPr>
        <w:t>G</w:t>
      </w:r>
      <w:r>
        <w:rPr>
          <w:b w:val="0"/>
          <w:bCs w:val="0"/>
          <w:spacing w:val="0"/>
          <w:w w:val="105"/>
        </w:rPr>
        <w:t>O</w:t>
      </w:r>
      <w:r>
        <w:rPr>
          <w:b w:val="0"/>
          <w:bCs w:val="0"/>
          <w:spacing w:val="0"/>
          <w:w w:val="105"/>
        </w:rPr>
        <w:t>B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0"/>
          <w:w w:val="105"/>
        </w:rPr>
        <w:t>ER</w:t>
      </w:r>
      <w:r>
        <w:rPr>
          <w:b w:val="0"/>
          <w:bCs w:val="0"/>
          <w:spacing w:val="0"/>
          <w:w w:val="105"/>
        </w:rPr>
        <w:t>N</w:t>
      </w:r>
      <w:r>
        <w:rPr>
          <w:b w:val="0"/>
          <w:bCs w:val="0"/>
          <w:spacing w:val="0"/>
          <w:w w:val="105"/>
        </w:rPr>
        <w:t>O</w:t>
      </w:r>
      <w:r>
        <w:rPr>
          <w:b w:val="0"/>
          <w:bCs w:val="0"/>
          <w:spacing w:val="8"/>
          <w:w w:val="105"/>
        </w:rPr>
        <w:t> </w:t>
      </w:r>
      <w:r>
        <w:rPr>
          <w:b w:val="0"/>
          <w:bCs w:val="0"/>
          <w:spacing w:val="0"/>
          <w:w w:val="105"/>
        </w:rPr>
        <w:t>D</w:t>
      </w:r>
      <w:r>
        <w:rPr>
          <w:b w:val="0"/>
          <w:bCs w:val="0"/>
          <w:spacing w:val="0"/>
          <w:w w:val="105"/>
        </w:rPr>
        <w:t>E</w:t>
      </w:r>
      <w:r>
        <w:rPr>
          <w:b w:val="0"/>
          <w:bCs w:val="0"/>
          <w:spacing w:val="0"/>
          <w:w w:val="105"/>
        </w:rPr>
        <w:t>L</w:t>
      </w:r>
      <w:r>
        <w:rPr>
          <w:b w:val="0"/>
          <w:bCs w:val="0"/>
          <w:spacing w:val="8"/>
          <w:w w:val="105"/>
        </w:rPr>
        <w:t> </w:t>
      </w:r>
      <w:r>
        <w:rPr>
          <w:b w:val="0"/>
          <w:bCs w:val="0"/>
          <w:spacing w:val="0"/>
          <w:w w:val="105"/>
        </w:rPr>
        <w:t>E</w:t>
      </w:r>
      <w:r>
        <w:rPr>
          <w:b w:val="0"/>
          <w:bCs w:val="0"/>
          <w:spacing w:val="-6"/>
          <w:w w:val="105"/>
        </w:rPr>
        <w:t>S</w:t>
      </w:r>
      <w:r>
        <w:rPr>
          <w:b w:val="0"/>
          <w:bCs w:val="0"/>
          <w:spacing w:val="-17"/>
          <w:w w:val="105"/>
        </w:rPr>
        <w:t>T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0"/>
          <w:w w:val="105"/>
        </w:rPr>
        <w:t>D</w:t>
      </w:r>
      <w:r>
        <w:rPr>
          <w:b w:val="0"/>
          <w:bCs w:val="0"/>
          <w:spacing w:val="0"/>
          <w:w w:val="105"/>
        </w:rPr>
        <w:t>O</w:t>
      </w:r>
      <w:r>
        <w:rPr>
          <w:b w:val="0"/>
          <w:bCs w:val="0"/>
          <w:spacing w:val="8"/>
          <w:w w:val="105"/>
        </w:rPr>
        <w:t> </w:t>
      </w:r>
      <w:r>
        <w:rPr>
          <w:b w:val="0"/>
          <w:bCs w:val="0"/>
          <w:spacing w:val="0"/>
          <w:w w:val="105"/>
        </w:rPr>
        <w:t>D</w:t>
      </w:r>
      <w:r>
        <w:rPr>
          <w:b w:val="0"/>
          <w:bCs w:val="0"/>
          <w:spacing w:val="0"/>
          <w:w w:val="105"/>
        </w:rPr>
        <w:t>E</w:t>
      </w:r>
      <w:r>
        <w:rPr>
          <w:b w:val="0"/>
          <w:bCs w:val="0"/>
          <w:spacing w:val="8"/>
          <w:w w:val="105"/>
        </w:rPr>
        <w:t> </w:t>
      </w:r>
      <w:r>
        <w:rPr>
          <w:b w:val="0"/>
          <w:bCs w:val="0"/>
          <w:spacing w:val="0"/>
          <w:w w:val="105"/>
        </w:rPr>
        <w:t>C</w:t>
      </w:r>
      <w:r>
        <w:rPr>
          <w:b w:val="0"/>
          <w:bCs w:val="0"/>
          <w:spacing w:val="0"/>
          <w:w w:val="105"/>
        </w:rPr>
        <w:t>H</w:t>
      </w:r>
      <w:r>
        <w:rPr>
          <w:b w:val="0"/>
          <w:bCs w:val="0"/>
          <w:spacing w:val="0"/>
          <w:w w:val="105"/>
        </w:rPr>
        <w:t>I</w:t>
      </w:r>
      <w:r>
        <w:rPr>
          <w:b w:val="0"/>
          <w:bCs w:val="0"/>
          <w:spacing w:val="0"/>
          <w:w w:val="105"/>
        </w:rPr>
        <w:t>H</w:t>
      </w:r>
      <w:r>
        <w:rPr>
          <w:b w:val="0"/>
          <w:bCs w:val="0"/>
          <w:spacing w:val="-7"/>
          <w:w w:val="105"/>
        </w:rPr>
        <w:t>U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0"/>
          <w:w w:val="105"/>
        </w:rPr>
        <w:t>H</w:t>
      </w:r>
      <w:r>
        <w:rPr>
          <w:b w:val="0"/>
          <w:bCs w:val="0"/>
          <w:spacing w:val="-7"/>
          <w:w w:val="105"/>
        </w:rPr>
        <w:t>U</w:t>
      </w:r>
      <w:r>
        <w:rPr>
          <w:b w:val="0"/>
          <w:bCs w:val="0"/>
          <w:spacing w:val="0"/>
          <w:w w:val="105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305" w:lineRule="auto"/>
        <w:ind w:left="2948" w:right="2962" w:firstLine="0"/>
        <w:jc w:val="center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202529"/>
          <w:spacing w:val="-11"/>
          <w:w w:val="110"/>
          <w:sz w:val="42"/>
          <w:szCs w:val="42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os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2"/>
          <w:w w:val="110"/>
          <w:sz w:val="42"/>
          <w:szCs w:val="42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-24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j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F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25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10"/>
          <w:sz w:val="42"/>
          <w:szCs w:val="42"/>
        </w:rPr>
        <w:t>2</w:t>
      </w:r>
      <w:r>
        <w:rPr>
          <w:rFonts w:ascii="Arial" w:hAnsi="Arial" w:cs="Arial" w:eastAsia="Arial"/>
          <w:b w:val="0"/>
          <w:bCs w:val="0"/>
          <w:color w:val="202529"/>
          <w:spacing w:val="-1"/>
          <w:w w:val="110"/>
          <w:sz w:val="42"/>
          <w:szCs w:val="42"/>
        </w:rPr>
        <w:t>0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2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1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64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m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39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40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40"/>
          <w:w w:val="11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F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10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10"/>
          <w:sz w:val="42"/>
          <w:szCs w:val="42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before="8"/>
        <w:ind w:left="1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13.114749pt;height:31.4175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70" w:lineRule="auto"/>
        <w:ind w:left="10595" w:right="4620" w:hanging="401"/>
        <w:jc w:val="left"/>
        <w:rPr>
          <w:rFonts w:ascii="Segoe UI" w:hAnsi="Segoe UI" w:cs="Segoe UI" w:eastAsia="Segoe UI"/>
          <w:sz w:val="24"/>
          <w:szCs w:val="24"/>
        </w:rPr>
      </w:pP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INDICADOR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10381" w:val="left" w:leader="none"/>
          <w:tab w:pos="11352" w:val="left" w:leader="none"/>
          <w:tab w:pos="13179" w:val="left" w:leader="none"/>
        </w:tabs>
        <w:ind w:left="4353" w:right="0" w:firstLine="0"/>
        <w:jc w:val="left"/>
        <w:rPr>
          <w:rFonts w:ascii="Segoe UI" w:hAnsi="Segoe UI" w:cs="Segoe UI" w:eastAsia="Segoe UI"/>
          <w:sz w:val="24"/>
          <w:szCs w:val="24"/>
        </w:rPr>
      </w:pP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CONCEPTO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$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%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ab/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BASE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DE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 </w:t>
      </w:r>
      <w:r>
        <w:rPr>
          <w:rFonts w:ascii="Segoe UI" w:hAnsi="Segoe UI" w:cs="Segoe UI" w:eastAsia="Segoe UI"/>
          <w:b/>
          <w:bCs/>
          <w:color w:val="202529"/>
          <w:spacing w:val="0"/>
          <w:w w:val="100"/>
          <w:sz w:val="24"/>
          <w:szCs w:val="24"/>
        </w:rPr>
        <w:t>CÁLCULO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AGUA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SANEAMIENTO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183,856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0.25%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URBANO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861,836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1.16%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MOVILIDAD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TRANSPORTE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106,278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0.14%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ECOLOGÍA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MEDIO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AMBIENTE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17,952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OBJETIVO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ESTRATÉGICO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JUSTICIA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PUBLICA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2,302,360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0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3.1%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PROCURACIÓN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IMPARTICIÓN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5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5,188,642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6.99%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PREVENCIÓN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ATENCIÓN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VICTIMAS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175,069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0.24%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PROTECCIÓN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CIVIL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467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23,571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0.03%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REINSERCIÓN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930,621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1.25%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PROPORCIÓN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DESARROLLO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-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OBJETIVO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ESTRATÉGICO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GOBIERNO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RESPONSABLE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Eje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7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Rector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SEPARACIÓN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PODERES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513,764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0.69%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EFICIENCIA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GUBERNAMENTAL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16,029,657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21.6%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FORTALECIMIENTO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MUNICIPAL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10,941,090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14.74%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GOBIERNO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ABIERTO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976,971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1.32%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8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TRABAJO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PREVISIÓN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35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169,698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13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19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0.23%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single" w:sz="13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8" w:hRule="exact"/>
        </w:trPr>
        <w:tc>
          <w:tcPr>
            <w:tcW w:w="9756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INDICADOR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3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POR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ORIGEN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LOS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RECURSOS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13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PROPORCION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LOS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RECURSOS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CON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RESPECTO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AL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DEL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/>
                <w:bCs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  <w:tc>
          <w:tcPr>
            <w:tcW w:w="469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RECURSOS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9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8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ETIQUETADOS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46,937,434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63.24%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 w:val="restart"/>
            <w:tcBorders>
              <w:top w:val="single" w:sz="7" w:space="0" w:color="DEE2E6"/>
              <w:left w:val="single" w:sz="7" w:space="0" w:color="DEE2E6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975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4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RECURSOS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ETIQUETADOS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17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82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27,287,935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40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before="87"/>
              <w:ind w:left="78" w:right="0"/>
              <w:jc w:val="left"/>
              <w:rPr>
                <w:rFonts w:ascii="Segoe UI" w:hAnsi="Segoe UI" w:cs="Segoe UI" w:eastAsia="Segoe UI"/>
                <w:sz w:val="21"/>
                <w:szCs w:val="21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21"/>
                <w:szCs w:val="21"/>
              </w:rPr>
              <w:t>36.76%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4698" w:type="dxa"/>
            <w:vMerge/>
            <w:tcBorders>
              <w:left w:val="single" w:sz="7" w:space="0" w:color="DEE2E6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even" r:id="rId13"/>
          <w:pgSz w:w="16839" w:h="23840"/>
          <w:pgMar w:header="0" w:footer="0" w:top="20" w:bottom="280" w:left="40" w:right="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617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616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615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43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3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3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2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3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1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3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-2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3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63.462663pt;mso-position-horizontal-relative:page;mso-position-vertical-relative:paragraph;z-index:-3614" coordorigin="134,563" coordsize="16488,126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231" coordorigin="150,594" coordsize="16465,1231">
              <v:shape style="position:absolute;left:150;top:594;width:16465;height:1231" coordorigin="150,594" coordsize="16465,1231" path="m225,1824l167,1794,150,1749,150,594,16615,594,16615,609,165,609,165,1757,210,1808,217,1809,16581,1809,16567,1818,16551,1823,225,1824xe" filled="t" fillcolor="#808080" stroked="f">
                <v:path arrowok="t"/>
                <v:fill type="solid"/>
              </v:shape>
              <v:shape style="position:absolute;left:150;top:594;width:16465;height:1231" coordorigin="150,594" coordsize="16465,1231" path="m16581,1809l16548,1809,16555,1808,16570,1802,16600,609,16615,609,16615,1749,16612,1770,16604,1788,16585,1807,1658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61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612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301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85.177536pt;width:401.163138pt;height:40.949293pt;mso-position-horizontal-relative:page;mso-position-vertical-relative:paragraph;z-index:-3608" coordorigin="8599,1704" coordsize="8023,819">
            <v:group style="position:absolute;left:8615;top:1720;width:7985;height:2" coordorigin="8615,1720" coordsize="7985,2">
              <v:shape style="position:absolute;left:8615;top:1720;width:7985;height:2" coordorigin="8615,1720" coordsize="7985,0" path="m8615,1720l16600,1720e" filled="f" stroked="t" strokeweight="1.600891pt" strokecolor="#FDD35C">
                <v:path arrowok="t"/>
              </v:shape>
            </v:group>
            <v:group style="position:absolute;left:8615;top:1735;width:8000;height:780" coordorigin="8615,1735" coordsize="8000,780">
              <v:shape style="position:absolute;left:8615;top:1735;width:8000;height:780" coordorigin="8615,1735" coordsize="8000,780" path="m8690,2515l8632,2485,8615,2440,8615,1735,16615,1735,16615,1750,8630,1750,8630,2448,8675,2498,8682,2500,16581,2500,16567,2509,16551,2514,8690,2515xe" filled="t" fillcolor="#808080" stroked="f">
                <v:path arrowok="t"/>
                <v:fill type="solid"/>
              </v:shape>
              <v:shape style="position:absolute;left:8615;top:1735;width:8000;height:780" coordorigin="8615,1735" coordsize="8000,780" path="m16581,2500l16548,2500,16555,2498,16570,2492,16600,1750,16615,1750,16615,2440,16612,2461,16604,2479,16585,2498,16581,250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1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Etiquetados,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No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Etiquetados,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16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131.002786pt;mso-position-horizontal-relative:page;mso-position-vertical-relative:paragraph;z-index:-3611" coordorigin="134,563" coordsize="8038,26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2582" coordorigin="150,594" coordsize="8015,2582">
              <v:shape style="position:absolute;left:150;top:594;width:8015;height:2582" coordorigin="150,594" coordsize="8015,2582" path="m225,3175l167,3145,150,3100,150,594,8165,594,8165,609,165,609,165,3108,210,3159,217,3160,8131,3160,8117,3169,8101,3174,225,3175xe" filled="t" fillcolor="#808080" stroked="f">
                <v:path arrowok="t"/>
                <v:fill type="solid"/>
              </v:shape>
              <v:shape style="position:absolute;left:150;top:594;width:8015;height:2582" coordorigin="150,594" coordsize="8015,2582" path="m8131,3160l8098,3160,8105,3159,8120,3152,8150,609,8165,609,8165,3100,8162,3121,8154,3139,8135,3158,8131,31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4pt;width:5.334855pt;height:9.111083pt;mso-position-horizontal-relative:page;mso-position-vertical-relative:paragraph;z-index:-3610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609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Gestionar</w:t>
      </w:r>
      <w:r>
        <w:rPr>
          <w:rFonts w:ascii="Segoe UI" w:hAnsi="Segoe UI" w:cs="Segoe UI" w:eastAsia="Segoe UI"/>
          <w:b w:val="0"/>
          <w:bCs w:val="0"/>
          <w:color w:val="202529"/>
          <w:spacing w:val="4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ante</w:t>
      </w:r>
      <w:r>
        <w:rPr>
          <w:rFonts w:ascii="Segoe UI" w:hAnsi="Segoe UI" w:cs="Segoe UI" w:eastAsia="Segoe UI"/>
          <w:b w:val="0"/>
          <w:bCs w:val="0"/>
          <w:color w:val="202529"/>
          <w:spacing w:val="4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las</w:t>
      </w:r>
      <w:r>
        <w:rPr>
          <w:rFonts w:ascii="Segoe UI" w:hAnsi="Segoe UI" w:cs="Segoe UI" w:eastAsia="Segoe UI"/>
          <w:b w:val="0"/>
          <w:bCs w:val="0"/>
          <w:color w:val="202529"/>
          <w:spacing w:val="4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diferentes</w:t>
      </w:r>
      <w:r>
        <w:rPr>
          <w:rFonts w:ascii="Segoe UI" w:hAnsi="Segoe UI" w:cs="Segoe UI" w:eastAsia="Segoe UI"/>
          <w:b w:val="0"/>
          <w:bCs w:val="0"/>
          <w:color w:val="202529"/>
          <w:spacing w:val="4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instancias</w:t>
      </w:r>
      <w:r>
        <w:rPr>
          <w:rFonts w:ascii="Segoe UI" w:hAnsi="Segoe UI" w:cs="Segoe UI" w:eastAsia="Segoe UI"/>
          <w:b w:val="0"/>
          <w:bCs w:val="0"/>
          <w:color w:val="202529"/>
          <w:spacing w:val="4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una</w:t>
      </w:r>
      <w:r>
        <w:rPr>
          <w:rFonts w:ascii="Segoe UI" w:hAnsi="Segoe UI" w:cs="Segoe UI" w:eastAsia="Segoe UI"/>
          <w:b w:val="0"/>
          <w:bCs w:val="0"/>
          <w:color w:val="202529"/>
          <w:spacing w:val="4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distribución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más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equitativa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las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participaciones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federales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acorde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contribución</w:t>
      </w:r>
      <w:r>
        <w:rPr>
          <w:rFonts w:ascii="Segoe UI" w:hAnsi="Segoe UI" w:cs="Segoe UI" w:eastAsia="Segoe UI"/>
          <w:b w:val="0"/>
          <w:bCs w:val="0"/>
          <w:color w:val="202529"/>
          <w:spacing w:val="5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5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5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entidad,</w:t>
      </w:r>
      <w:r>
        <w:rPr>
          <w:rFonts w:ascii="Segoe UI" w:hAnsi="Segoe UI" w:cs="Segoe UI" w:eastAsia="Segoe UI"/>
          <w:b w:val="0"/>
          <w:bCs w:val="0"/>
          <w:color w:val="202529"/>
          <w:spacing w:val="5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5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5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finalidad</w:t>
      </w:r>
      <w:r>
        <w:rPr>
          <w:rFonts w:ascii="Segoe UI" w:hAnsi="Segoe UI" w:cs="Segoe UI" w:eastAsia="Segoe UI"/>
          <w:b w:val="0"/>
          <w:bCs w:val="0"/>
          <w:color w:val="202529"/>
          <w:spacing w:val="5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incrementar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margen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disponibilidad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Gobierno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Estado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73pt;width:4.667998pt;height:9.111083pt;mso-position-horizontal-relative:page;mso-position-vertical-relative:paragraph;z-index:-3607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606" type="#_x0000_t75">
            <v:imagedata r:id="rId20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48" w:space="509"/>
            <w:col w:w="8242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499pt;width:401.913598pt;height:63.46266pt;mso-position-horizontal-relative:page;mso-position-vertical-relative:paragraph;z-index:-3605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7pt;width:5.334855pt;height:9.111083pt;mso-position-horizontal-relative:page;mso-position-vertical-relative:paragraph;z-index:-3604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39pt;width:190.982692pt;height:15.267837pt;mso-position-horizontal-relative:page;mso-position-vertical-relative:paragraph;z-index:-3603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TR: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Tipo</w:t>
      </w:r>
      <w:r>
        <w:rPr>
          <w:rFonts w:ascii="Segoe UI" w:hAnsi="Segoe UI" w:cs="Segoe UI" w:eastAsia="Segoe UI"/>
          <w:b w:val="0"/>
          <w:bCs w:val="0"/>
          <w:color w:val="202529"/>
          <w:spacing w:val="-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1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PTOTAL: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48pt;width:4.667998pt;height:9.111083pt;mso-position-horizontal-relative:page;mso-position-vertical-relative:paragraph;z-index:-3601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600" type="#_x0000_t75">
            <v:imagedata r:id="rId22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293pt;mso-position-horizontal-relative:page;mso-position-vertical-relative:paragraph;z-index:-3602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48pt;width:5.334855pt;height:9.111083pt;mso-position-horizontal-relative:page;mso-position-vertical-relative:paragraph;z-index:-3598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597" type="#_x0000_t75">
            <v:imagedata r:id="rId23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5852" w:space="2606"/>
            <w:col w:w="2841" w:space="1387"/>
            <w:col w:w="401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293pt;mso-position-horizontal-relative:page;mso-position-vertical-relative:paragraph;z-index:-3599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66pt;mso-position-horizontal-relative:page;mso-position-vertical-relative:paragraph;z-index:-3596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5pt;width:5.334855pt;height:9.111083pt;mso-position-horizontal-relative:page;mso-position-vertical-relative:paragraph;z-index:-3595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2pt;width:61.555246pt;height:12.431138pt;mso-position-horizontal-relative:page;mso-position-vertical-relative:paragraph;z-index:-3594" type="#_x0000_t75">
            <v:imagedata r:id="rId24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(TR/PTOTAL)*100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26" w:val="left" w:leader="none"/>
          <w:tab w:pos="2685" w:val="left" w:leader="none"/>
          <w:tab w:pos="4572" w:val="left" w:leader="none"/>
          <w:tab w:pos="5159" w:val="left" w:leader="none"/>
          <w:tab w:pos="6431" w:val="left" w:leader="none"/>
          <w:tab w:pos="7517" w:val="left" w:leader="none"/>
        </w:tabs>
        <w:spacing w:line="270" w:lineRule="auto"/>
        <w:ind w:left="275" w:right="298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82pt;width:4.667998pt;height:9.111083pt;mso-position-horizontal-relative:page;mso-position-vertical-relative:paragraph;z-index:-3592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24pt;width:160.598919pt;height:12.505686pt;mso-position-horizontal-relative:page;mso-position-vertical-relative:paragraph;z-index:-3591" type="#_x0000_t75">
            <v:imagedata r:id="rId25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Integración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Según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sus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 w:line="270" w:lineRule="auto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2565" w:space="5892"/>
            <w:col w:w="8242"/>
          </w:cols>
        </w:sectPr>
      </w:pP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049" w:val="left" w:leader="none"/>
        </w:tabs>
        <w:spacing w:before="28"/>
        <w:ind w:left="0" w:right="695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70.383385pt;width:401.163138pt;height:63.462682pt;mso-position-horizontal-relative:page;mso-position-vertical-relative:paragraph;z-index:-3593" coordorigin="8599,-1408" coordsize="8023,1269">
            <v:group style="position:absolute;left:8615;top:-1392;width:7985;height:2" coordorigin="8615,-1392" coordsize="7985,2">
              <v:shape style="position:absolute;left:8615;top:-1392;width:7985;height:2" coordorigin="8615,-1392" coordsize="7985,0" path="m8615,-1392l16600,-1392e" filled="f" stroked="t" strokeweight="1.600891pt" strokecolor="#FDD35C">
                <v:path arrowok="t"/>
              </v:shape>
            </v:group>
            <v:group style="position:absolute;left:8615;top:-1377;width:8000;height:1231" coordorigin="8615,-1377" coordsize="8000,1231">
              <v:shape style="position:absolute;left:8615;top:-1377;width:8000;height:1231" coordorigin="8615,-1377" coordsize="8000,1231" path="m8690,-146l8632,-176,8615,-221,8615,-1377,16615,-1377,16615,-1362,8630,-1362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1377;width:8000;height:1231" coordorigin="8615,-1377" coordsize="8000,1231" path="m16581,-161l16548,-161,16555,-162,16570,-169,16600,-1362,16615,-1362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RECURSOS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ETIQUETADOS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46,937,434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63.24%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RECURSOS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ETIQUETADOS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27,287,935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36.76%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74,225,370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5pt;width:822.488326pt;height:.1pt;mso-position-horizontal-relative:page;mso-position-vertical-relative:paragraph;z-index:-3590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62pt;width:5.334855pt;height:9.111083pt;mso-position-horizontal-relative:page;mso-position-vertical-relative:paragraph;z-index:-3589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3pt;width:52.999198pt;height:12.51381pt;mso-position-horizontal-relative:page;mso-position-vertical-relative:paragraph;z-index:-3588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80M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"/>
        <w:ind w:left="114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>
          <w:spacing w:val="0"/>
          <w:w w:val="10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PROPORCION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LOS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RECURSOS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CON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RESPECTO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AL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TOTAL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PRESUPUESTO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EGRESOS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4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-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5" w:hRule="exact"/>
        </w:trPr>
        <w:tc>
          <w:tcPr>
            <w:tcW w:w="5726" w:type="dxa"/>
            <w:tcBorders>
              <w:top w:val="nil" w:sz="6" w:space="0" w:color="auto"/>
              <w:left w:val="nil" w:sz="6" w:space="0" w:color="auto"/>
              <w:bottom w:val="single" w:sz="6" w:space="0" w:color="E6E6E6"/>
              <w:right w:val="single" w:sz="6" w:space="0" w:color="CCCCCC"/>
            </w:tcBorders>
          </w:tcPr>
          <w:p>
            <w:pPr/>
          </w:p>
        </w:tc>
        <w:tc>
          <w:tcPr>
            <w:tcW w:w="6439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tabs>
                <w:tab w:pos="3289" w:val="left" w:leader="none"/>
                <w:tab w:pos="5851" w:val="left" w:leader="none"/>
              </w:tabs>
              <w:spacing w:before="57"/>
              <w:ind w:left="420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q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q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single" w:sz="6" w:space="0" w:color="CCCCCC"/>
              <w:bottom w:val="single" w:sz="6" w:space="0" w:color="E6E6E6"/>
              <w:right w:val="nil" w:sz="6" w:space="0" w:color="auto"/>
            </w:tcBorders>
          </w:tcPr>
          <w:p>
            <w:pPr/>
          </w:p>
        </w:tc>
      </w:tr>
      <w:tr>
        <w:trPr>
          <w:trHeight w:val="165" w:hRule="exact"/>
        </w:trPr>
        <w:tc>
          <w:tcPr>
            <w:tcW w:w="5726" w:type="dxa"/>
            <w:tcBorders>
              <w:top w:val="single" w:sz="6" w:space="0" w:color="E6E6E6"/>
              <w:left w:val="nil" w:sz="6" w:space="0" w:color="auto"/>
              <w:bottom w:val="nil" w:sz="6" w:space="0" w:color="auto"/>
              <w:right w:val="single" w:sz="6" w:space="0" w:color="CCCCCC"/>
            </w:tcBorders>
          </w:tcPr>
          <w:p>
            <w:pPr/>
          </w:p>
        </w:tc>
        <w:tc>
          <w:tcPr>
            <w:tcW w:w="6439" w:type="dxa"/>
            <w:vMerge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/>
          </w:p>
        </w:tc>
        <w:tc>
          <w:tcPr>
            <w:tcW w:w="473" w:type="dxa"/>
            <w:tcBorders>
              <w:top w:val="single" w:sz="6" w:space="0" w:color="E6E6E6"/>
              <w:left w:val="single" w:sz="6" w:space="0" w:color="CCCCCC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986" w:val="left" w:leader="none"/>
        </w:tabs>
        <w:spacing w:before="19"/>
        <w:ind w:left="2667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660.767273pt;margin-top:-36.804188pt;width:12.757574pt;height:9.755792pt;mso-position-horizontal-relative:page;mso-position-vertical-relative:paragraph;z-index:-3586" coordorigin="13215,-736" coordsize="255,195">
            <v:group style="position:absolute;left:13238;top:-714;width:210;height:2" coordorigin="13238,-714" coordsize="210,2">
              <v:shape style="position:absolute;left:13238;top:-714;width:210;height:2" coordorigin="13238,-714" coordsize="210,0" path="m13238,-714l13448,-714e" filled="f" stroked="t" strokeweight="2.251337pt" strokecolor="#666666">
                <v:path arrowok="t"/>
              </v:shape>
            </v:group>
            <v:group style="position:absolute;left:13238;top:-639;width:210;height:2" coordorigin="13238,-639" coordsize="210,2">
              <v:shape style="position:absolute;left:13238;top:-639;width:210;height:2" coordorigin="13238,-639" coordsize="210,0" path="m13238,-639l13448,-639e" filled="f" stroked="t" strokeweight="2.251337pt" strokecolor="#666666">
                <v:path arrowok="t"/>
              </v:shape>
            </v:group>
            <v:group style="position:absolute;left:13238;top:-563;width:210;height:2" coordorigin="13238,-563" coordsize="210,2">
              <v:shape style="position:absolute;left:13238;top:-563;width:210;height:2" coordorigin="13238,-563" coordsize="210,0" path="m13238,-563l13448,-563e" filled="f" stroked="t" strokeweight="2.251337pt" strokecolor="#6666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6.950043pt;margin-top:-16.542156pt;width:9.005346pt;height:9.005346pt;mso-position-horizontal-relative:page;mso-position-vertical-relative:paragraph;z-index:-3585" coordorigin="6739,-331" coordsize="180,180">
            <v:shape style="position:absolute;left:6739;top:-331;width:180;height:180" coordorigin="6739,-331" coordsize="180,180" path="m6835,-151l6823,-151,6817,-151,6761,-181,6739,-235,6739,-247,6770,-309,6823,-331,6835,-331,6897,-300,6919,-247,6919,-235,6889,-173,6835,-151xe" filled="t" fillcolor="#7CB4E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0.437561pt;margin-top:-16.542156pt;width:9.005346pt;height:9.005346pt;mso-position-horizontal-relative:page;mso-position-vertical-relative:paragraph;z-index:-3584" coordorigin="9609,-331" coordsize="180,180">
            <v:shape style="position:absolute;left:9609;top:-331;width:180;height:180" coordorigin="9609,-331" coordsize="180,180" path="m9705,-151l9693,-151,9687,-151,9631,-181,9609,-235,9609,-247,9639,-309,9693,-331,9705,-331,9767,-300,9789,-247,9789,-235,9758,-173,9705,-151xe" filled="t" fillcolor="#424248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08.540955pt;margin-top:-16.542156pt;width:9.005346pt;height:9.005346pt;mso-position-horizontal-relative:page;mso-position-vertical-relative:paragraph;z-index:-3583" coordorigin="12171,-331" coordsize="180,180">
            <v:shape style="position:absolute;left:12171;top:-331;width:180;height:180" coordorigin="12171,-331" coordsize="180,180" path="m12267,-151l12255,-151,12249,-151,12193,-181,12171,-235,12171,-247,12201,-309,12255,-331,12267,-331,12329,-300,12351,-247,12351,-235,12320,-173,12267,-151xe" filled="t" fillcolor="#8FEC7D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808080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2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2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0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0"/>
          <w:w w:val="105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-5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-5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808080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808080"/>
          <w:spacing w:val="0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headerReference w:type="even" r:id="rId27"/>
          <w:pgSz w:w="16839" w:h="23840"/>
          <w:pgMar w:header="0" w:footer="0" w:top="60" w:bottom="280" w:left="180" w:right="2420"/>
          <w:cols w:num="2" w:equalWidth="0">
            <w:col w:w="466" w:space="229"/>
            <w:col w:w="13544"/>
          </w:cols>
        </w:sectPr>
      </w:pP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43.15062pt;margin-top:-9.388621pt;width:632.625594pt;height:306.932226pt;mso-position-horizontal-relative:page;mso-position-vertical-relative:paragraph;z-index:-3587" coordorigin="863,-188" coordsize="12653,6139">
            <v:group style="position:absolute;left:871;top:5943;width:12638;height:2" coordorigin="871,5943" coordsize="12638,2">
              <v:shape style="position:absolute;left:871;top:5943;width:12638;height:2" coordorigin="871,5943" coordsize="12638,0" path="m871,5943l13508,5943e" filled="f" stroked="t" strokeweight=".750446pt" strokecolor="#E6E6E6">
                <v:path arrowok="t"/>
              </v:shape>
            </v:group>
            <v:group style="position:absolute;left:871;top:5943;width:12638;height:2" coordorigin="871,5943" coordsize="12638,2">
              <v:shape style="position:absolute;left:871;top:5943;width:12638;height:2" coordorigin="871,5943" coordsize="12638,0" path="m871,5943l13508,5943e" filled="f" stroked="t" strokeweight=".750446pt" strokecolor="#CCD5EB">
                <v:path arrowok="t"/>
              </v:shape>
            </v:group>
            <v:group style="position:absolute;left:5546;top:5118;width:3272;height:2" coordorigin="5546,5118" coordsize="3272,2">
              <v:shape style="position:absolute;left:5546;top:5118;width:3272;height:2" coordorigin="5546,5118" coordsize="3272,0" path="m5546,5118l8818,5118e" filled="f" stroked="t" strokeweight=".750446pt" strokecolor="#E6E6E6">
                <v:path arrowok="t"/>
              </v:shape>
            </v:group>
            <v:group style="position:absolute;left:871;top:5118;width:1628;height:2" coordorigin="871,5118" coordsize="1628,2">
              <v:shape style="position:absolute;left:871;top:5118;width:1628;height:2" coordorigin="871,5118" coordsize="1628,0" path="m871,5118l2499,5118e" filled="f" stroked="t" strokeweight=".750446pt" strokecolor="#E6E6E6">
                <v:path arrowok="t"/>
              </v:shape>
            </v:group>
            <v:group style="position:absolute;left:5546;top:4292;width:3272;height:2" coordorigin="5546,4292" coordsize="3272,2">
              <v:shape style="position:absolute;left:5546;top:4292;width:3272;height:2" coordorigin="5546,4292" coordsize="3272,0" path="m5546,4292l8818,4292e" filled="f" stroked="t" strokeweight=".750446pt" strokecolor="#E6E6E6">
                <v:path arrowok="t"/>
              </v:shape>
            </v:group>
            <v:group style="position:absolute;left:871;top:4292;width:1628;height:2" coordorigin="871,4292" coordsize="1628,2">
              <v:shape style="position:absolute;left:871;top:4292;width:1628;height:2" coordorigin="871,4292" coordsize="1628,0" path="m871,4292l2499,4292e" filled="f" stroked="t" strokeweight=".750446pt" strokecolor="#E6E6E6">
                <v:path arrowok="t"/>
              </v:shape>
            </v:group>
            <v:group style="position:absolute;left:5546;top:3467;width:3272;height:2" coordorigin="5546,3467" coordsize="3272,2">
              <v:shape style="position:absolute;left:5546;top:3467;width:3272;height:2" coordorigin="5546,3467" coordsize="3272,0" path="m5546,3467l8818,3467e" filled="f" stroked="t" strokeweight=".750446pt" strokecolor="#E6E6E6">
                <v:path arrowok="t"/>
              </v:shape>
            </v:group>
            <v:group style="position:absolute;left:871;top:3467;width:1628;height:2" coordorigin="871,3467" coordsize="1628,2">
              <v:shape style="position:absolute;left:871;top:3467;width:1628;height:2" coordorigin="871,3467" coordsize="1628,0" path="m871,3467l2499,3467e" filled="f" stroked="t" strokeweight=".750446pt" strokecolor="#E6E6E6">
                <v:path arrowok="t"/>
              </v:shape>
            </v:group>
            <v:group style="position:absolute;left:5546;top:2641;width:3272;height:2" coordorigin="5546,2641" coordsize="3272,2">
              <v:shape style="position:absolute;left:5546;top:2641;width:3272;height:2" coordorigin="5546,2641" coordsize="3272,0" path="m5546,2641l8818,2641e" filled="f" stroked="t" strokeweight=".750446pt" strokecolor="#E6E6E6">
                <v:path arrowok="t"/>
              </v:shape>
            </v:group>
            <v:group style="position:absolute;left:871;top:2641;width:1628;height:2" coordorigin="871,2641" coordsize="1628,2">
              <v:shape style="position:absolute;left:871;top:2641;width:1628;height:2" coordorigin="871,2641" coordsize="1628,0" path="m871,2641l2499,2641e" filled="f" stroked="t" strokeweight=".750446pt" strokecolor="#E6E6E6">
                <v:path arrowok="t"/>
              </v:shape>
            </v:group>
            <v:group style="position:absolute;left:5546;top:1816;width:3272;height:2" coordorigin="5546,1816" coordsize="3272,2">
              <v:shape style="position:absolute;left:5546;top:1816;width:3272;height:2" coordorigin="5546,1816" coordsize="3272,0" path="m5546,1816l8818,1816e" filled="f" stroked="t" strokeweight=".750446pt" strokecolor="#E6E6E6">
                <v:path arrowok="t"/>
              </v:shape>
            </v:group>
            <v:group style="position:absolute;left:871;top:1816;width:1628;height:2" coordorigin="871,1816" coordsize="1628,2">
              <v:shape style="position:absolute;left:871;top:1816;width:1628;height:2" coordorigin="871,1816" coordsize="1628,0" path="m871,1816l2499,1816e" filled="f" stroked="t" strokeweight=".750446pt" strokecolor="#E6E6E6">
                <v:path arrowok="t"/>
              </v:shape>
            </v:group>
            <v:group style="position:absolute;left:5546;top:990;width:3272;height:2" coordorigin="5546,990" coordsize="3272,2">
              <v:shape style="position:absolute;left:5546;top:990;width:3272;height:2" coordorigin="5546,990" coordsize="3272,0" path="m5546,990l8818,990e" filled="f" stroked="t" strokeweight=".750446pt" strokecolor="#E6E6E6">
                <v:path arrowok="t"/>
              </v:shape>
            </v:group>
            <v:group style="position:absolute;left:871;top:990;width:1628;height:2" coordorigin="871,990" coordsize="1628,2">
              <v:shape style="position:absolute;left:871;top:990;width:1628;height:2" coordorigin="871,990" coordsize="1628,0" path="m871,990l2499,990e" filled="f" stroked="t" strokeweight=".750446pt" strokecolor="#E6E6E6">
                <v:path arrowok="t"/>
              </v:shape>
            </v:group>
            <v:group style="position:absolute;left:5546;top:165;width:3272;height:2" coordorigin="5546,165" coordsize="3272,2">
              <v:shape style="position:absolute;left:5546;top:165;width:3272;height:2" coordorigin="5546,165" coordsize="3272,0" path="m5546,165l8818,165e" filled="f" stroked="t" strokeweight=".750446pt" strokecolor="#E6E6E6">
                <v:path arrowok="t"/>
              </v:shape>
            </v:group>
            <v:group style="position:absolute;left:871;top:165;width:1628;height:2" coordorigin="871,165" coordsize="1628,2">
              <v:shape style="position:absolute;left:871;top:165;width:1628;height:2" coordorigin="871,165" coordsize="1628,0" path="m871,165l2499,165e" filled="f" stroked="t" strokeweight=".750446pt" strokecolor="#E6E6E6">
                <v:path arrowok="t"/>
              </v:shape>
            </v:group>
            <v:group style="position:absolute;left:2499;top:-180;width:3047;height:3872" coordorigin="2499,-180" coordsize="3047,3872">
              <v:shape style="position:absolute;left:2499;top:-180;width:3047;height:3872" coordorigin="2499,-180" coordsize="3047,3872" path="m2499,-180l5546,-180,5546,3692,2499,3692,2499,-180xe" filled="t" fillcolor="#7CB4EC" stroked="f">
                <v:path arrowok="t"/>
                <v:fill type="solid"/>
              </v:shape>
            </v:group>
            <v:group style="position:absolute;left:2499;top:-180;width:3047;height:3872" coordorigin="2499,-180" coordsize="3047,3872">
              <v:shape style="position:absolute;left:2499;top:-180;width:3047;height:3872" coordorigin="2499,-180" coordsize="3047,3872" path="m2499,-180l5546,-180,5546,3692,2499,3692,2499,-180xe" filled="f" stroked="t" strokeweight=".750446pt" strokecolor="#FFFFFF">
                <v:path arrowok="t"/>
              </v:shape>
            </v:group>
            <v:group style="position:absolute;left:2499;top:3692;width:3047;height:2244" coordorigin="2499,3692" coordsize="3047,2244">
              <v:shape style="position:absolute;left:2499;top:3692;width:3047;height:2244" coordorigin="2499,3692" coordsize="3047,2244" path="m2499,3692l5546,3692,5546,5936,2499,5936,2499,3692xe" filled="t" fillcolor="#424248" stroked="f">
                <v:path arrowok="t"/>
                <v:fill type="solid"/>
              </v:shape>
            </v:group>
            <v:group style="position:absolute;left:2499;top:3692;width:3047;height:2244" coordorigin="2499,3692" coordsize="3047,2244">
              <v:shape style="position:absolute;left:2499;top:3692;width:3047;height:2244" coordorigin="2499,3692" coordsize="3047,2244" path="m2499,3692l5546,3692,5546,5936e" filled="f" stroked="t" strokeweight=".750446pt" strokecolor="#FFFFFF">
                <v:path arrowok="t"/>
              </v:shape>
            </v:group>
            <v:group style="position:absolute;left:2499;top:3692;width:2;height:2244" coordorigin="2499,3692" coordsize="2,2244">
              <v:shape style="position:absolute;left:2499;top:3692;width:2;height:2244" coordorigin="2499,3692" coordsize="0,2244" path="m2499,5936l2499,3692e" filled="f" stroked="t" strokeweight=".750446pt" strokecolor="#FFFFFF">
                <v:path arrowok="t"/>
              </v:shape>
            </v:group>
            <v:group style="position:absolute;left:11865;top:5118;width:1643;height:2" coordorigin="11865,5118" coordsize="1643,2">
              <v:shape style="position:absolute;left:11865;top:5118;width:1643;height:2" coordorigin="11865,5118" coordsize="1643,0" path="m11865,5118l13508,5118e" filled="f" stroked="t" strokeweight=".750446pt" strokecolor="#E6E6E6">
                <v:path arrowok="t"/>
              </v:shape>
            </v:group>
            <v:group style="position:absolute;left:11865;top:4292;width:1643;height:2" coordorigin="11865,4292" coordsize="1643,2">
              <v:shape style="position:absolute;left:11865;top:4292;width:1643;height:2" coordorigin="11865,4292" coordsize="1643,0" path="m11865,4292l13508,4292e" filled="f" stroked="t" strokeweight=".750446pt" strokecolor="#E6E6E6">
                <v:path arrowok="t"/>
              </v:shape>
            </v:group>
            <v:group style="position:absolute;left:11865;top:3467;width:1643;height:2" coordorigin="11865,3467" coordsize="1643,2">
              <v:shape style="position:absolute;left:11865;top:3467;width:1643;height:2" coordorigin="11865,3467" coordsize="1643,0" path="m11865,3467l13508,3467e" filled="f" stroked="t" strokeweight=".750446pt" strokecolor="#E6E6E6">
                <v:path arrowok="t"/>
              </v:shape>
            </v:group>
            <v:group style="position:absolute;left:11865;top:2641;width:1643;height:2" coordorigin="11865,2641" coordsize="1643,2">
              <v:shape style="position:absolute;left:11865;top:2641;width:1643;height:2" coordorigin="11865,2641" coordsize="1643,0" path="m11865,2641l13508,2641e" filled="f" stroked="t" strokeweight=".750446pt" strokecolor="#E6E6E6">
                <v:path arrowok="t"/>
              </v:shape>
            </v:group>
            <v:group style="position:absolute;left:11865;top:1816;width:1643;height:2" coordorigin="11865,1816" coordsize="1643,2">
              <v:shape style="position:absolute;left:11865;top:1816;width:1643;height:2" coordorigin="11865,1816" coordsize="1643,0" path="m11865,1816l13508,1816e" filled="f" stroked="t" strokeweight=".750446pt" strokecolor="#E6E6E6">
                <v:path arrowok="t"/>
              </v:shape>
            </v:group>
            <v:group style="position:absolute;left:11865;top:990;width:1643;height:2" coordorigin="11865,990" coordsize="1643,2">
              <v:shape style="position:absolute;left:11865;top:990;width:1643;height:2" coordorigin="11865,990" coordsize="1643,0" path="m11865,990l13508,990e" filled="f" stroked="t" strokeweight=".750446pt" strokecolor="#E6E6E6">
                <v:path arrowok="t"/>
              </v:shape>
            </v:group>
            <v:group style="position:absolute;left:11865;top:165;width:1643;height:2" coordorigin="11865,165" coordsize="1643,2">
              <v:shape style="position:absolute;left:11865;top:165;width:1643;height:2" coordorigin="11865,165" coordsize="1643,0" path="m11865,165l13508,165e" filled="f" stroked="t" strokeweight=".750446pt" strokecolor="#E6E6E6">
                <v:path arrowok="t"/>
              </v:shape>
            </v:group>
            <v:group style="position:absolute;left:8818;top:-180;width:3047;height:6116" coordorigin="8818,-180" coordsize="3047,6116">
              <v:shape style="position:absolute;left:8818;top:-180;width:3047;height:6116" coordorigin="8818,-180" coordsize="3047,6116" path="m8818,-180l11865,-180,11865,5936,8818,5936,8818,-180xe" filled="t" fillcolor="#8FEC7D" stroked="f">
                <v:path arrowok="t"/>
                <v:fill type="solid"/>
              </v:shape>
            </v:group>
            <v:group style="position:absolute;left:8818;top:-180;width:3047;height:6116" coordorigin="8818,-180" coordsize="3047,6116">
              <v:shape style="position:absolute;left:8818;top:-180;width:3047;height:6116" coordorigin="8818,-180" coordsize="3047,6116" path="m8818,-180l11865,-180,11865,5936e" filled="f" stroked="t" strokeweight=".750446pt" strokecolor="#FFFFFF">
                <v:path arrowok="t"/>
              </v:shape>
            </v:group>
            <v:group style="position:absolute;left:8818;top:-180;width:2;height:6116" coordorigin="8818,-180" coordsize="2,6116">
              <v:shape style="position:absolute;left:8818;top:-180;width:2;height:6116" coordorigin="8818,-180" coordsize="0,6116" path="m8818,5936l8818,-180e" filled="f" stroked="t" strokeweight=".750446pt" strokecolor="#FFFFFF">
                <v:path arrowok="t"/>
              </v:shape>
            </v:group>
            <v:group style="position:absolute;left:3536;top:1704;width:85;height:119" coordorigin="3536,1704" coordsize="85,119">
              <v:shape style="position:absolute;left:3536;top:1704;width:85;height:119" coordorigin="3536,1704" coordsize="85,119" path="m3589,1823l3589,1790,3536,1790,3536,1778,3589,1704,3604,1704,3604,1777,3620,1777,3620,1790,3604,1790,3604,1823,3589,1823xe" filled="f" stroked="t" strokeweight="1.500891pt" strokecolor="#000000">
                <v:path arrowok="t"/>
              </v:shape>
            </v:group>
            <v:group style="position:absolute;left:3551;top:1724;width:39;height:53" coordorigin="3551,1724" coordsize="39,53">
              <v:shape style="position:absolute;left:3551;top:1724;width:39;height:53" coordorigin="3551,1724" coordsize="39,53" path="m3551,1777l3590,1777,3590,1724,3551,1777xe" filled="f" stroked="t" strokeweight="1.500891pt" strokecolor="#000000">
                <v:path arrowok="t"/>
              </v:shape>
            </v:group>
            <v:group style="position:absolute;left:3646;top:1701;width:81;height:125" coordorigin="3646,1701" coordsize="81,125">
              <v:shape style="position:absolute;left:3646;top:1701;width:81;height:125" coordorigin="3646,1701" coordsize="81,125" path="m3663,1762l3671,1752,3680,1747,3692,1747,3702,1747,3711,1750,3717,1757,3724,1764,3727,1773,3727,1784,3727,1796,3724,1806,3716,1814,3709,1822,3699,1826,3688,1826,3675,1826,3664,1821,3657,1810,3649,1794,3646,1773,3648,1747,3694,1701,3702,1701,3711,1703,3721,1706,3721,1720,3710,1715,3701,1713,3693,1713,3676,1719,3666,1737,3663,1762xe" filled="f" stroked="t" strokeweight="1.500891pt" strokecolor="#000000">
                <v:path arrowok="t"/>
              </v:shape>
            </v:group>
            <v:group style="position:absolute;left:3664;top:1758;width:48;height:56" coordorigin="3664,1758" coordsize="48,56">
              <v:shape style="position:absolute;left:3664;top:1758;width:48;height:56" coordorigin="3664,1758" coordsize="48,56" path="m3711,1787l3711,1778,3709,1771,3705,1766,3701,1761,3696,1758,3689,1758,3682,1758,3676,1761,3671,1765,3666,1770,3664,1775,3664,1781,3664,1791,3666,1799,3671,1805,3675,1811,3681,1814,3689,1814,3696,1814,3701,1812,3705,1807,3709,1802,3711,1795,3711,1787xe" filled="f" stroked="t" strokeweight="1.500891pt" strokecolor="#000000">
                <v:path arrowok="t"/>
              </v:shape>
            </v:group>
            <v:group style="position:absolute;left:3807;top:1701;width:81;height:125" coordorigin="3807,1701" coordsize="81,125">
              <v:shape style="position:absolute;left:3807;top:1701;width:81;height:125" coordorigin="3807,1701" coordsize="81,125" path="m3814,1823l3814,1809,3824,1813,3832,1814,3839,1814,3849,1814,3857,1810,3862,1802,3868,1793,3871,1782,3871,1767,3863,1777,3854,1782,3843,1782,3833,1782,3825,1778,3818,1771,3811,1763,3807,1754,3807,1744,3807,1731,3811,1721,3818,1713,3826,1705,3835,1701,3847,1701,3860,1701,3888,1754,3888,1771,3887,1782,3883,1792,3879,1802,3875,1810,3868,1816,3861,1823,3850,1826,3838,1826,3832,1826,3823,1825,3814,1823xe" filled="f" stroked="t" strokeweight="1.500891pt" strokecolor="#000000">
                <v:path arrowok="t"/>
              </v:shape>
            </v:group>
            <v:group style="position:absolute;left:3823;top:1713;width:47;height:57" coordorigin="3823,1713" coordsize="47,57">
              <v:shape style="position:absolute;left:3823;top:1713;width:47;height:57" coordorigin="3823,1713" coordsize="47,57" path="m3823,1741l3823,1750,3825,1757,3829,1762,3834,1768,3839,1770,3846,1770,3853,1770,3859,1768,3863,1763,3868,1759,3871,1753,3871,1747,3871,1737,3868,1729,3864,1722,3859,1716,3853,1713,3846,1713,3839,1713,3833,1716,3829,1720,3825,1725,3823,1732,3823,1741xe" filled="f" stroked="t" strokeweight="1.500891pt" strokecolor="#000000">
                <v:path arrowok="t"/>
              </v:shape>
            </v:group>
            <v:group style="position:absolute;left:3919;top:1701;width:70;height:125" coordorigin="3919,1701" coordsize="70,125">
              <v:shape style="position:absolute;left:3919;top:1701;width:70;height:125" coordorigin="3919,1701" coordsize="70,125" path="m3919,1823l3919,1808,3931,1812,3939,1814,3946,1814,3954,1814,3960,1812,3965,1808,3969,1803,3972,1798,3972,1791,3964,1773,3942,1766,3930,1765,3930,1755,3936,1755,3960,1749,3969,1732,3969,1719,3962,1713,3947,1713,3939,1713,3930,1715,3921,1720,3921,1706,3930,1703,3939,1701,3948,1701,3960,1701,3969,1703,3975,1708,3982,1713,3985,1720,3985,1729,3985,1743,3977,1753,3960,1759,3981,1769,3989,1787,3989,1802,3985,1810,3978,1817,3970,1823,3960,1826,3947,1826,3940,1826,3930,1825,3919,1823xe" filled="f" stroked="t" strokeweight="1.500891pt" strokecolor="#000000">
                <v:path arrowok="t"/>
              </v:shape>
            </v:group>
            <v:group style="position:absolute;left:4028;top:1704;width:77;height:119" coordorigin="4028,1704" coordsize="77,119">
              <v:shape style="position:absolute;left:4028;top:1704;width:77;height:119" coordorigin="4028,1704" coordsize="77,119" path="m4035,1823l4037,1814,4039,1806,4042,1799,4044,1793,4050,1783,4057,1771,4089,1719,4028,1719,4028,1704,4105,1704,4105,1719,4090,1741,4078,1762,4068,1781,4061,1797,4056,1812,4035,1823xe" filled="f" stroked="t" strokeweight="1.500891pt" strokecolor="#000000">
                <v:path arrowok="t"/>
              </v:shape>
            </v:group>
            <v:group style="position:absolute;left:4179;top:1704;width:85;height:119" coordorigin="4179,1704" coordsize="85,119">
              <v:shape style="position:absolute;left:4179;top:1704;width:85;height:119" coordorigin="4179,1704" coordsize="85,119" path="m4232,1823l4232,1790,4179,1790,4179,1778,4232,1704,4247,1704,4247,1777,4263,1777,4263,1790,4247,1790,4247,1823,4232,1823xe" filled="f" stroked="t" strokeweight="1.500891pt" strokecolor="#000000">
                <v:path arrowok="t"/>
              </v:shape>
            </v:group>
            <v:group style="position:absolute;left:4194;top:1724;width:39;height:53" coordorigin="4194,1724" coordsize="39,53">
              <v:shape style="position:absolute;left:4194;top:1724;width:39;height:53" coordorigin="4194,1724" coordsize="39,53" path="m4194,1777l4233,1777,4233,1724,4194,1777xe" filled="f" stroked="t" strokeweight="1.500891pt" strokecolor="#000000">
                <v:path arrowok="t"/>
              </v:shape>
            </v:group>
            <v:group style="position:absolute;left:4295;top:1701;width:70;height:125" coordorigin="4295,1701" coordsize="70,125">
              <v:shape style="position:absolute;left:4295;top:1701;width:70;height:125" coordorigin="4295,1701" coordsize="70,125" path="m4295,1823l4295,1808,4306,1812,4315,1814,4321,1814,4329,1814,4335,1812,4340,1808,4345,1803,4347,1798,4347,1791,4340,1773,4317,1766,4306,1765,4306,1755,4311,1755,4336,1749,4344,1732,4344,1719,4337,1713,4322,1713,4314,1713,4306,1715,4296,1720,4296,1706,4306,1703,4315,1701,4323,1701,4335,1701,4344,1703,4351,1708,4357,1713,4360,1720,4360,1729,4360,1743,4352,1753,4335,1759,4356,1769,4364,1787,4364,1802,4360,1810,4353,1817,4346,1823,4335,1826,4322,1826,4315,1826,4306,1825,4295,1823xe" filled="f" stroked="t" strokeweight="1.500891pt" strokecolor="#000000">
                <v:path arrowok="t"/>
              </v:shape>
            </v:group>
            <v:group style="position:absolute;left:4394;top:1704;width:85;height:119" coordorigin="4394,1704" coordsize="85,119">
              <v:shape style="position:absolute;left:4394;top:1704;width:85;height:119" coordorigin="4394,1704" coordsize="85,119" path="m4448,1823l4448,1790,4394,1790,4394,1778,4448,1704,4463,1704,4463,1777,4479,1777,4479,1790,4463,1790,4463,1823,4448,1823xe" filled="f" stroked="t" strokeweight="1.500891pt" strokecolor="#000000">
                <v:path arrowok="t"/>
              </v:shape>
            </v:group>
            <v:group style="position:absolute;left:4410;top:1724;width:39;height:53" coordorigin="4410,1724" coordsize="39,53">
              <v:shape style="position:absolute;left:4410;top:1724;width:39;height:53" coordorigin="4410,1724" coordsize="39,53" path="m4410,1777l4449,1777,4449,1724,4410,1777xe" filled="f" stroked="t" strokeweight="1.500891pt" strokecolor="#000000">
                <v:path arrowok="t"/>
              </v:shape>
            </v:group>
            <v:group style="position:absolute;left:3541;top:4748;width:72;height:122" coordorigin="3541,4748" coordsize="72,122">
              <v:shape style="position:absolute;left:3541;top:4748;width:72;height:122" coordorigin="3541,4748" coordsize="72,122" path="m3541,4870l3541,4856,3550,4841,3564,4825,3578,4813,3590,4802,3595,4792,3595,4781,3595,4775,3593,4769,3589,4766,3585,4762,3580,4760,3573,4760,3565,4760,3555,4763,3544,4769,3544,4755,3554,4750,3565,4748,3575,4748,3587,4748,3596,4751,3602,4757,3609,4763,3612,4771,3612,4781,3612,4788,3611,4794,3607,4800,3604,4805,3597,4812,3588,4820,3582,4825,3569,4836,3562,4846,3560,4856,3612,4856,3612,4870,3541,4870xe" filled="f" stroked="t" strokeweight="1.500891pt" strokecolor="#000000">
                <v:path arrowok="t"/>
              </v:shape>
            </v:group>
            <v:group style="position:absolute;left:3653;top:4751;width:77;height:119" coordorigin="3653,4751" coordsize="77,119">
              <v:shape style="position:absolute;left:3653;top:4751;width:77;height:119" coordorigin="3653,4751" coordsize="77,119" path="m3660,4870l3661,4861,3663,4853,3666,4846,3669,4839,3674,4830,3682,4818,3714,4766,3653,4766,3653,4751,3729,4751,3729,4766,3715,4788,3703,4809,3693,4827,3685,4844,3680,4859,3660,4870xe" filled="f" stroked="t" strokeweight="1.500891pt" strokecolor="#000000">
                <v:path arrowok="t"/>
              </v:shape>
            </v:group>
            <v:group style="position:absolute;left:3808;top:4748;width:72;height:122" coordorigin="3808,4748" coordsize="72,122">
              <v:shape style="position:absolute;left:3808;top:4748;width:72;height:122" coordorigin="3808,4748" coordsize="72,122" path="m3808,4870l3808,4856,3817,4841,3832,4825,3846,4813,3857,4802,3863,4792,3863,4781,3863,4775,3861,4769,3857,4766,3853,4762,3848,4760,3841,4760,3832,4760,3823,4763,3811,4769,3811,4755,3822,4750,3833,4748,3843,4748,3854,4748,3863,4751,3870,4757,3877,4763,3880,4771,3880,4781,3880,4788,3856,4820,3850,4825,3837,4836,3830,4846,3828,4856,3879,4856,3879,4870,3808,4870xe" filled="f" stroked="t" strokeweight="1.500891pt" strokecolor="#000000">
                <v:path arrowok="t"/>
              </v:shape>
            </v:group>
            <v:group style="position:absolute;left:3917;top:4748;width:80;height:125" coordorigin="3917,4748" coordsize="80,125">
              <v:shape style="position:absolute;left:3917;top:4748;width:80;height:125" coordorigin="3917,4748" coordsize="80,125" path="m3940,4805l3923,4784,3923,4778,3923,4769,3926,4762,3933,4756,3939,4751,3948,4748,3959,4748,3969,4748,3977,4750,3983,4755,3989,4760,3992,4766,3992,4774,3992,4785,3984,4796,3970,4805,3989,4819,3996,4836,3997,4849,3993,4857,3985,4864,3978,4870,3968,4873,3956,4873,3944,4873,3935,4870,3928,4864,3920,4858,3917,4851,3917,4841,3922,4822,3937,4807,3940,4805xe" filled="f" stroked="t" strokeweight="1.500891pt" strokecolor="#000000">
                <v:path arrowok="t"/>
              </v:shape>
            </v:group>
            <v:group style="position:absolute;left:3937;top:4760;width:40;height:40" coordorigin="3937,4760" coordsize="40,40">
              <v:shape style="position:absolute;left:3937;top:4760;width:40;height:40" coordorigin="3937,4760" coordsize="40,40" path="m3961,4800l3972,4793,3977,4785,3977,4776,3977,4771,3975,4767,3972,4764,3968,4761,3963,4760,3957,4760,3951,4760,3946,4761,3943,4764,3939,4767,3937,4771,3937,4775,3937,4780,3939,4784,3942,4787,3946,4791,3952,4795,3961,4800xe" filled="f" stroked="t" strokeweight="1.500891pt" strokecolor="#000000">
                <v:path arrowok="t"/>
              </v:shape>
            </v:group>
            <v:group style="position:absolute;left:3933;top:4812;width:48;height:50" coordorigin="3933,4812" coordsize="48,50">
              <v:shape style="position:absolute;left:3933;top:4812;width:48;height:50" coordorigin="3933,4812" coordsize="48,50" path="m3949,4812l3933,4833,3933,4838,3933,4845,3935,4851,3939,4855,3944,4859,3949,4861,3957,4861,3964,4861,3969,4859,3974,4856,3978,4852,3980,4848,3980,4842,3980,4837,3960,4818,3949,4812xe" filled="f" stroked="t" strokeweight="1.500891pt" strokecolor="#000000">
                <v:path arrowok="t"/>
              </v:shape>
            </v:group>
            <v:group style="position:absolute;left:4028;top:4751;width:77;height:119" coordorigin="4028,4751" coordsize="77,119">
              <v:shape style="position:absolute;left:4028;top:4751;width:77;height:119" coordorigin="4028,4751" coordsize="77,119" path="m4035,4870l4037,4861,4039,4853,4042,4846,4044,4839,4050,4830,4057,4818,4089,4766,4028,4766,4028,4751,4105,4751,4105,4766,4090,4788,4078,4809,4068,4827,4061,4844,4056,4859,4035,4870xe" filled="f" stroked="t" strokeweight="1.500891pt" strokecolor="#000000">
                <v:path arrowok="t"/>
              </v:shape>
            </v:group>
            <v:group style="position:absolute;left:4183;top:4748;width:81;height:125" coordorigin="4183,4748" coordsize="81,125">
              <v:shape style="position:absolute;left:4183;top:4748;width:81;height:125" coordorigin="4183,4748" coordsize="81,125" path="m4189,4870l4189,4856,4199,4860,4208,4861,4215,4861,4225,4861,4232,4857,4238,4849,4243,4840,4246,4829,4246,4814,4238,4824,4229,4828,4219,4828,4209,4828,4200,4825,4193,4817,4186,4810,4183,4801,4183,4790,4183,4778,4186,4768,4194,4760,4201,4752,4211,4748,4222,4748,4235,4748,4245,4753,4253,4764,4260,4780,4264,4801,4264,4818,4262,4829,4258,4839,4255,4849,4250,4857,4244,4862,4236,4870,4226,4873,4213,4873,4207,4873,4199,4872,4189,4870xe" filled="f" stroked="t" strokeweight="1.500891pt" strokecolor="#000000">
                <v:path arrowok="t"/>
              </v:shape>
            </v:group>
            <v:group style="position:absolute;left:4199;top:4760;width:47;height:57" coordorigin="4199,4760" coordsize="47,57">
              <v:shape style="position:absolute;left:4199;top:4760;width:47;height:57" coordorigin="4199,4760" coordsize="47,57" path="m4199,4788l4199,4797,4201,4804,4205,4809,4209,4814,4214,4817,4222,4817,4228,4817,4234,4815,4239,4810,4244,4806,4246,4800,4246,4794,4246,4784,4244,4775,4239,4769,4234,4763,4228,4760,4221,4760,4214,4760,4208,4762,4204,4767,4201,4772,4199,4779,4199,4788xe" filled="f" stroked="t" strokeweight="1.500891pt" strokecolor="#000000">
                <v:path arrowok="t"/>
              </v:shape>
            </v:group>
            <v:group style="position:absolute;left:4295;top:4748;width:70;height:125" coordorigin="4295,4748" coordsize="70,125">
              <v:shape style="position:absolute;left:4295;top:4748;width:70;height:125" coordorigin="4295,4748" coordsize="70,125" path="m4295,4869l4295,4854,4306,4859,4315,4861,4321,4861,4329,4861,4335,4859,4340,4855,4345,4850,4347,4844,4347,4837,4340,4820,4317,4812,4306,4812,4306,4802,4311,4801,4336,4796,4344,4779,4344,4766,4337,4760,4322,4760,4314,4760,4306,4762,4296,4767,4296,4753,4306,4750,4315,4748,4323,4748,4335,4748,4344,4750,4351,4755,4357,4760,4360,4767,4360,4776,4360,4790,4352,4800,4335,4806,4356,4816,4364,4834,4364,4848,4360,4857,4353,4864,4346,4870,4335,4873,4322,4873,4315,4873,4306,4872,4295,4869xe" filled="f" stroked="t" strokeweight="1.500891pt" strokecolor="#000000">
                <v:path arrowok="t"/>
              </v:shape>
            </v:group>
            <v:group style="position:absolute;left:4406;top:4751;width:65;height:122" coordorigin="4406,4751" coordsize="65,122">
              <v:shape style="position:absolute;left:4406;top:4751;width:65;height:122" coordorigin="4406,4751" coordsize="65,122" path="m4406,4871l4406,4857,4413,4860,4421,4861,4428,4861,4436,4861,4442,4859,4447,4854,4451,4850,4453,4843,4453,4835,4453,4827,4450,4820,4444,4815,4437,4811,4428,4808,4416,4808,4414,4808,4411,4809,4408,4809,4408,4751,4468,4751,4468,4765,4422,4765,4422,4796,4437,4796,4449,4800,4457,4807,4466,4814,4470,4824,4470,4836,4470,4848,4466,4857,4459,4863,4451,4870,4440,4873,4426,4873,4420,4873,4413,4872,4406,4871xe" filled="f" stroked="t" strokeweight="1.500891pt" strokecolor="#000000">
                <v:path arrowok="t"/>
              </v:shape>
            </v:group>
            <v:group style="position:absolute;left:3973;top:5769;width:83;height:125" coordorigin="3973,5769" coordsize="83,125">
              <v:shape style="position:absolute;left:3973;top:5769;width:83;height:125" coordorigin="3973,5769" coordsize="83,125" path="m4015,5894l4002,5894,3992,5888,3984,5877,3977,5860,3973,5839,3974,5814,3979,5796,3995,5776,4011,5769,4027,5769,4037,5774,4045,5786,4053,5802,4056,5823,4055,5848,4050,5866,4034,5887,4019,5894,4015,5894xe" filled="f" stroked="t" strokeweight="1.500891pt" strokecolor="#000000">
                <v:path arrowok="t"/>
              </v:shape>
            </v:group>
            <v:group style="position:absolute;left:3992;top:5780;width:45;height:101" coordorigin="3992,5780" coordsize="45,101">
              <v:shape style="position:absolute;left:3992;top:5780;width:45;height:101" coordorigin="3992,5780" coordsize="45,101" path="m4015,5882l4029,5876,4037,5856,4037,5820,4033,5797,4026,5784,4015,5780,4000,5787,3992,5806,3992,5842,3996,5866,4003,5878,4014,5882,4015,5882xe" filled="f" stroked="t" strokeweight="1.500891pt" strokecolor="#000000">
                <v:path arrowok="t"/>
              </v:shape>
            </v:group>
            <v:group style="position:absolute;left:9864;top:2815;width:77;height:119" coordorigin="9864,2815" coordsize="77,119">
              <v:shape style="position:absolute;left:9864;top:2815;width:77;height:119" coordorigin="9864,2815" coordsize="77,119" path="m9871,2934l9925,2830,9864,2830,9864,2815,9940,2815,9940,2830,9926,2852,9914,2873,9904,2891,9896,2908,9891,2923,9871,2934xe" filled="f" stroked="t" strokeweight="1.500891pt" strokecolor="#000000">
                <v:path arrowok="t"/>
              </v:shape>
            </v:group>
            <v:group style="position:absolute;left:9962;top:2815;width:85;height:119" coordorigin="9962,2815" coordsize="85,119">
              <v:shape style="position:absolute;left:9962;top:2815;width:85;height:119" coordorigin="9962,2815" coordsize="85,119" path="m10016,2934l10016,2900,9962,2900,9962,2888,10016,2815,10031,2815,10031,2887,10047,2887,10047,2900,10031,2900,10031,2934,10016,2934xe" filled="f" stroked="t" strokeweight="1.500891pt" strokecolor="#000000">
                <v:path arrowok="t"/>
              </v:shape>
            </v:group>
            <v:group style="position:absolute;left:9978;top:2834;width:39;height:53" coordorigin="9978,2834" coordsize="39,53">
              <v:shape style="position:absolute;left:9978;top:2834;width:39;height:53" coordorigin="9978,2834" coordsize="39,53" path="m9978,2887l10017,2887,10017,2834,9978,2887xe" filled="f" stroked="t" strokeweight="1.500891pt" strokecolor="#000000">
                <v:path arrowok="t"/>
              </v:shape>
            </v:group>
            <v:group style="position:absolute;left:10127;top:2812;width:72;height:122" coordorigin="10127,2812" coordsize="72,122">
              <v:shape style="position:absolute;left:10127;top:2812;width:72;height:122" coordorigin="10127,2812" coordsize="72,122" path="m10127,2934l10127,2920,10136,2905,10151,2889,10164,2877,10176,2866,10182,2856,10182,2845,10182,2838,10180,2833,10176,2829,10172,2826,10166,2824,10159,2824,10151,2824,10141,2827,10130,2833,10130,2819,10141,2814,10151,2812,10162,2812,10173,2812,10182,2815,10189,2821,10195,2827,10199,2835,10199,2845,10199,2852,10175,2884,10168,2889,10156,2900,10148,2910,10146,2920,10198,2920,10198,2934,10127,2934xe" filled="f" stroked="t" strokeweight="1.500891pt" strokecolor="#000000">
                <v:path arrowok="t"/>
              </v:shape>
            </v:group>
            <v:group style="position:absolute;left:10235;top:2812;width:72;height:122" coordorigin="10235,2812" coordsize="72,122">
              <v:shape style="position:absolute;left:10235;top:2812;width:72;height:122" coordorigin="10235,2812" coordsize="72,122" path="m10235,2934l10235,2920,10244,2905,10258,2889,10272,2877,10284,2866,10290,2856,10290,2845,10290,2838,10288,2833,10284,2829,10280,2826,10274,2824,10267,2824,10259,2824,10249,2827,10238,2833,10238,2819,10248,2814,10259,2812,10269,2812,10281,2812,10290,2815,10296,2821,10303,2827,10306,2835,10306,2845,10306,2852,10282,2884,10276,2889,10263,2900,10256,2910,10254,2920,10306,2920,10306,2934,10235,2934xe" filled="f" stroked="t" strokeweight="1.500891pt" strokecolor="#000000">
                <v:path arrowok="t"/>
              </v:shape>
            </v:group>
            <v:group style="position:absolute;left:10349;top:2815;width:65;height:122" coordorigin="10349,2815" coordsize="65,122">
              <v:shape style="position:absolute;left:10349;top:2815;width:65;height:122" coordorigin="10349,2815" coordsize="65,122" path="m10349,2935l10349,2920,10357,2924,10364,2925,10372,2925,10379,2925,10386,2923,10390,2918,10395,2914,10397,2907,10397,2899,10397,2890,10394,2884,10387,2879,10381,2875,10372,2872,10360,2872,10357,2872,10354,2872,10351,2873,10351,2815,10411,2815,10411,2829,10365,2829,10365,2860,10380,2860,10392,2864,10401,2871,10409,2878,10414,2887,10414,2900,10414,2912,10410,2921,10402,2927,10394,2934,10383,2937,10370,2937,10363,2937,10357,2936,10349,2935xe" filled="f" stroked="t" strokeweight="1.500891pt" strokecolor="#000000">
                <v:path arrowok="t"/>
              </v:shape>
            </v:group>
            <v:group style="position:absolute;left:10506;top:2812;width:70;height:125" coordorigin="10506,2812" coordsize="70,125">
              <v:shape style="position:absolute;left:10506;top:2812;width:70;height:125" coordorigin="10506,2812" coordsize="70,125" path="m10506,2933l10506,2918,10517,2923,10526,2925,10532,2925,10540,2925,10546,2923,10551,2919,10556,2914,10558,2908,10558,2901,10551,2883,10528,2876,10517,2876,10517,2865,10522,2865,10547,2860,10555,2843,10555,2830,10548,2824,10533,2824,10526,2824,10517,2826,10507,2830,10507,2817,10517,2813,10526,2812,10534,2812,10546,2812,10555,2814,10562,2819,10568,2824,10571,2830,10571,2839,10571,2853,10563,2863,10546,2869,10567,2880,10575,2898,10575,2912,10571,2921,10564,2927,10557,2934,10546,2937,10533,2937,10526,2937,10517,2936,10506,2933xe" filled="f" stroked="t" strokeweight="1.500891pt" strokecolor="#000000">
                <v:path arrowok="t"/>
              </v:shape>
            </v:group>
            <v:group style="position:absolute;left:10614;top:2815;width:77;height:119" coordorigin="10614,2815" coordsize="77,119">
              <v:shape style="position:absolute;left:10614;top:2815;width:77;height:119" coordorigin="10614,2815" coordsize="77,119" path="m10621,2934l10623,2925,10625,2917,10628,2910,10631,2903,10636,2894,10643,2882,10676,2830,10614,2830,10614,2815,10691,2815,10691,2830,10676,2852,10664,2873,10654,2891,10647,2908,10642,2923,10621,2934xe" filled="f" stroked="t" strokeweight="1.500891pt" strokecolor="#000000">
                <v:path arrowok="t"/>
              </v:shape>
            </v:group>
            <v:group style="position:absolute;left:10715;top:2812;width:83;height:125" coordorigin="10715,2812" coordsize="83,125">
              <v:shape style="position:absolute;left:10715;top:2812;width:83;height:125" coordorigin="10715,2812" coordsize="83,125" path="m10756,2937l10744,2937,10734,2931,10726,2920,10718,2903,10715,2882,10716,2857,10721,2839,10737,2819,10752,2812,10769,2812,10779,2818,10787,2829,10794,2846,10798,2866,10797,2892,10792,2910,10776,2930,10761,2937,10756,2937xe" filled="f" stroked="t" strokeweight="1.500891pt" strokecolor="#000000">
                <v:path arrowok="t"/>
              </v:shape>
            </v:group>
            <v:group style="position:absolute;left:10734;top:2824;width:45;height:101" coordorigin="10734,2824" coordsize="45,101">
              <v:shape style="position:absolute;left:10734;top:2824;width:45;height:101" coordorigin="10734,2824" coordsize="45,101" path="m10756,2925l10771,2919,10779,2900,10779,2863,10775,2840,10767,2827,10757,2824,10742,2830,10734,2849,10734,2886,10738,2909,10745,2921,10756,2925,10756,2925xe" filled="f" stroked="t" strokeweight="1.500891pt" strokecolor="#000000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70M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60M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6839" w:h="23840"/>
          <w:pgMar w:top="900" w:bottom="280" w:left="180" w:right="2420"/>
        </w:sectPr>
      </w:pPr>
    </w:p>
    <w:p>
      <w:pPr>
        <w:spacing w:before="87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50M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FFFFFF"/>
          <w:spacing w:val="0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0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80" w:right="2420"/>
          <w:cols w:num="2" w:equalWidth="0">
            <w:col w:w="466" w:space="2767"/>
            <w:col w:w="11006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180" w:right="2420"/>
        </w:sectPr>
      </w:pP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40M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3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FFFFFF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0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80" w:right="2420"/>
          <w:cols w:num="2" w:equalWidth="0">
            <w:col w:w="466" w:space="9086"/>
            <w:col w:w="4687"/>
          </w:cols>
        </w:sectPr>
      </w:pP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30M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20M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6839" w:h="23840"/>
          <w:pgMar w:top="900" w:bottom="280" w:left="180" w:right="242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10M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2"/>
        <w:ind w:left="114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FFFFFF"/>
          <w:spacing w:val="0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-6"/>
          <w:w w:val="105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0"/>
          <w:w w:val="103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80" w:right="2420"/>
          <w:cols w:num="2" w:equalWidth="0">
            <w:col w:w="466" w:space="2767"/>
            <w:col w:w="110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782" w:val="left" w:leader="none"/>
        </w:tabs>
        <w:spacing w:before="42"/>
        <w:ind w:left="36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position w:val="-10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position w:val="-10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FFFFFF"/>
          <w:spacing w:val="0"/>
          <w:w w:val="105"/>
          <w:position w:val="0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/>
          <w:color w:val="FFFFFF"/>
          <w:spacing w:val="0"/>
          <w:w w:val="105"/>
          <w:position w:val="0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FFFFFF"/>
          <w:spacing w:val="0"/>
          <w:w w:val="103"/>
          <w:position w:val="0"/>
          <w:sz w:val="16"/>
          <w:szCs w:val="16"/>
        </w:rPr>
      </w:r>
      <w:r>
        <w:rPr>
          <w:rFonts w:ascii="Lucida Sans Unicode" w:hAnsi="Lucida Sans Unicode" w:cs="Lucida Sans Unicode" w:eastAsia="Lucida Sans Unicode"/>
          <w:b w:val="0"/>
          <w:bCs w:val="0"/>
          <w:shadow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8943" w:val="left" w:leader="none"/>
        </w:tabs>
        <w:spacing w:line="220" w:lineRule="exact"/>
        <w:ind w:left="3433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RECURSOS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TOTAL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-1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RECURSOS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-1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-1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EGRESOS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20" w:lineRule="exact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8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39.448395pt;mso-position-horizontal-relative:page;mso-position-vertical-relative:paragraph;z-index:-3582" coordorigin="134,563" coordsize="16488,78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50" coordorigin="150,594" coordsize="16465,750">
              <v:shape style="position:absolute;left:150;top:594;width:16465;height:750" coordorigin="150,594" coordsize="16465,750" path="m225,1344l167,1314,150,1269,150,594,16615,594,16615,609,165,609,165,1277,210,1327,217,1329,16581,1329,16567,1338,16551,1343,225,1344xe" filled="t" fillcolor="#808080" stroked="f">
                <v:path arrowok="t"/>
                <v:fill type="solid"/>
              </v:shape>
              <v:shape style="position:absolute;left:150;top:594;width:16465;height:750" coordorigin="150,594" coordsize="16465,750" path="m16581,1329l16548,1329,16555,1327,16570,1321,16600,609,16615,609,16615,1269,16612,1289,16604,1308,16585,1327,16581,132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581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580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-2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-2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EL</w:t>
      </w:r>
      <w:r>
        <w:rPr>
          <w:rFonts w:ascii="Arial" w:hAnsi="Arial" w:cs="Arial" w:eastAsia="Arial"/>
          <w:b w:val="0"/>
          <w:bCs w:val="0"/>
          <w:color w:val="202529"/>
          <w:spacing w:val="-2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49pt;width:824.41443pt;height:63.462659pt;mso-position-horizontal-relative:page;mso-position-vertical-relative:paragraph;z-index:-3579" coordorigin="134,563" coordsize="16488,126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231" coordorigin="150,594" coordsize="16465,1231">
              <v:shape style="position:absolute;left:150;top:594;width:16465;height:1231" coordorigin="150,594" coordsize="16465,1231" path="m225,1824l167,1794,150,1749,150,594,16615,594,16615,609,165,609,165,1757,210,1808,217,1809,16581,1809,16567,1818,16551,1823,225,1824xe" filled="t" fillcolor="#808080" stroked="f">
                <v:path arrowok="t"/>
                <v:fill type="solid"/>
              </v:shape>
              <v:shape style="position:absolute;left:150;top:594;width:16465;height:1231" coordorigin="150,594" coordsize="16465,1231" path="m16581,1809l16548,1809,16555,1808,16570,1802,16600,609,16615,609,16615,1749,16612,1770,16604,1788,16585,1807,1658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5pt;width:5.334855pt;height:9.111083pt;mso-position-horizontal-relative:page;mso-position-vertical-relative:paragraph;z-index:-3578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3pt;width:166.263711pt;height:15.309089pt;mso-position-horizontal-relative:page;mso-position-vertical-relative:paragraph;z-index:-357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301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proporción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Principales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Sectores</w:t>
      </w:r>
      <w:r>
        <w:rPr>
          <w:rFonts w:ascii="Segoe UI" w:hAnsi="Segoe UI" w:cs="Segoe UI" w:eastAsia="Segoe UI"/>
          <w:b w:val="0"/>
          <w:bCs w:val="0"/>
          <w:color w:val="202529"/>
          <w:spacing w:val="-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Gasto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Gobierno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Estatal,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mayor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prioridad.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28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401.913598pt;height:63.462656pt;mso-position-horizontal-relative:page;mso-position-vertical-relative:paragraph;z-index:-3576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5pt;width:5.334855pt;height:9.111083pt;mso-position-horizontal-relative:page;mso-position-vertical-relative:paragraph;z-index:-3575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77pt;width:140.321948pt;height:12.431138pt;mso-position-horizontal-relative:page;mso-position-vertical-relative:paragraph;z-index:-3574" type="#_x0000_t75">
            <v:imagedata r:id="rId31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Atender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sectores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prioritarios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gasto,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Gobierno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Estado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12pt;width:4.667998pt;height:9.111083pt;mso-position-horizontal-relative:page;mso-position-vertical-relative:paragraph;z-index:-3572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27pt;width:163.375575pt;height:15.267815pt;mso-position-horizontal-relative:page;mso-position-vertical-relative:paragraph;z-index:-3571" type="#_x0000_t75">
            <v:imagedata r:id="rId32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38" w:space="519"/>
            <w:col w:w="8242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429.955292pt;margin-top:-75.434952pt;width:401.163138pt;height:40.949289pt;mso-position-horizontal-relative:page;mso-position-vertical-relative:paragraph;z-index:-3573" coordorigin="8599,-1509" coordsize="8023,819">
            <v:group style="position:absolute;left:8615;top:-1493;width:7985;height:2" coordorigin="8615,-1493" coordsize="7985,2">
              <v:shape style="position:absolute;left:8615;top:-1493;width:7985;height:2" coordorigin="8615,-1493" coordsize="7985,0" path="m8615,-1493l16600,-1493e" filled="f" stroked="t" strokeweight="1.600891pt" strokecolor="#FDD35C">
                <v:path arrowok="t"/>
              </v:shape>
            </v:group>
            <v:group style="position:absolute;left:8615;top:-1478;width:8000;height:780" coordorigin="8615,-1478" coordsize="8000,780">
              <v:shape style="position:absolute;left:8615;top:-1478;width:8000;height:780" coordorigin="8615,-1478" coordsize="8000,780" path="m8690,-697l8632,-727,8615,-772,8615,-1478,16615,-1478,16615,-1463,8630,-1463,8630,-764,8675,-714,8682,-712,16581,-712,16567,-703,16551,-698,8690,-697xe" filled="t" fillcolor="#808080" stroked="f">
                <v:path arrowok="t"/>
                <v:fill type="solid"/>
              </v:shape>
              <v:shape style="position:absolute;left:8615;top:-1478;width:8000;height:780" coordorigin="8615,-1478" coordsize="8000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37pt;width:401.913598pt;height:63.462678pt;mso-position-horizontal-relative:page;mso-position-vertical-relative:paragraph;z-index:-3570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89pt;width:5.334855pt;height:9.111083pt;mso-position-horizontal-relative:page;mso-position-vertical-relative:paragraph;z-index:-3569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77pt;width:190.982692pt;height:15.267837pt;mso-position-horizontal-relative:page;mso-position-vertical-relative:paragraph;z-index:-3568" type="#_x0000_t75">
            <v:imagedata r:id="rId33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PG: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Prioridades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Gasto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1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PTOTAL: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78pt;width:4.667998pt;height:9.111083pt;mso-position-horizontal-relative:page;mso-position-vertical-relative:paragraph;z-index:-3566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88pt;width:114.086416pt;height:12.446162pt;mso-position-horizontal-relative:page;mso-position-vertical-relative:paragraph;z-index:-3565" type="#_x0000_t75">
            <v:imagedata r:id="rId34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3pt;width:189.962725pt;height:40.949311pt;mso-position-horizontal-relative:page;mso-position-vertical-relative:paragraph;z-index:-3567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78pt;width:5.334855pt;height:9.111083pt;mso-position-horizontal-relative:page;mso-position-vertical-relative:paragraph;z-index:-3563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88pt;width:80.661534pt;height:12.431138pt;mso-position-horizontal-relative:page;mso-position-vertical-relative:paragraph;z-index:-3562" type="#_x0000_t75">
            <v:imagedata r:id="rId35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5852" w:space="2606"/>
            <w:col w:w="2841" w:space="1387"/>
            <w:col w:w="401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9pt;width:190.71317pt;height:40.949311pt;mso-position-horizontal-relative:page;mso-position-vertical-relative:paragraph;z-index:-3564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499pt;width:401.913598pt;height:40.949285pt;mso-position-horizontal-relative:page;mso-position-vertical-relative:paragraph;z-index:-3561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49pt;width:5.334855pt;height:9.111083pt;mso-position-horizontal-relative:page;mso-position-vertical-relative:paragraph;z-index:-3560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39pt;width:61.555246pt;height:12.431138pt;mso-position-horizontal-relative:page;mso-position-vertical-relative:paragraph;z-index:-3559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(PG/PTOTAL)*100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5pt;width:4.667998pt;height:9.111083pt;mso-position-horizontal-relative:page;mso-position-vertical-relative:paragraph;z-index:-3557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16pt;width:160.598919pt;height:12.505686pt;mso-position-horizontal-relative:page;mso-position-vertical-relative:paragraph;z-index:-3556" type="#_x0000_t75">
            <v:imagedata r:id="rId37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Prioridades</w:t>
      </w:r>
      <w:r>
        <w:rPr>
          <w:rFonts w:ascii="Segoe UI" w:hAnsi="Segoe UI" w:cs="Segoe UI" w:eastAsia="Segoe UI"/>
          <w:b w:val="0"/>
          <w:bCs w:val="0"/>
          <w:color w:val="202529"/>
          <w:spacing w:val="-1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3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Gasto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2602" w:space="5855"/>
            <w:col w:w="8242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71" w:val="left" w:leader="none"/>
        </w:tabs>
        <w:spacing w:before="28"/>
        <w:ind w:left="0" w:right="582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7001pt;width:401.163138pt;height:40.949285pt;mso-position-horizontal-relative:page;mso-position-vertical-relative:paragraph;z-index:-3558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5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EDUCACIÓN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6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6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24,382,212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4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0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55.47%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5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SALUD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6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6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8,510,636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4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0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19.36%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5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6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6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7,931,856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4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0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18.05%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5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PROGRAMAS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INVERSIÓN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OBRA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PÚBLICA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6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6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3,127,683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4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9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7.12%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5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6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6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43,952,389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4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69pt;width:822.488326pt;height:.1pt;mso-position-horizontal-relative:page;mso-position-vertical-relative:paragraph;z-index:-3555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218pt;width:5.334855pt;height:9.111083pt;mso-position-horizontal-relative:page;mso-position-vertical-relative:paragraph;z-index:-3554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49pt;width:52.999198pt;height:12.51381pt;mso-position-horizontal-relative:page;mso-position-vertical-relative:paragraph;z-index:-3553" type="#_x0000_t75">
            <v:imagedata r:id="rId38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before="1"/>
        <w:ind w:left="3678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101112pt;width:12.757574pt;height:9.755792pt;mso-position-horizontal-relative:page;mso-position-vertical-relative:paragraph;z-index:-3551" coordorigin="13215,162" coordsize="255,195">
            <v:group style="position:absolute;left:13238;top:185;width:210;height:2" coordorigin="13238,185" coordsize="210,2">
              <v:shape style="position:absolute;left:13238;top:185;width:210;height:2" coordorigin="13238,185" coordsize="210,0" path="m13238,185l13448,185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PRIORIDADES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4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GASTO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2"/>
        <w:ind w:left="10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196.007156pt;margin-top:5.835038pt;width:309.991659pt;height:233.776261pt;mso-position-horizontal-relative:page;mso-position-vertical-relative:paragraph;z-index:-3552" coordorigin="3920,117" coordsize="6200,4676">
            <v:group style="position:absolute;left:5990;top:2431;width:914;height:2241" coordorigin="5990,2431" coordsize="914,2241">
              <v:shape style="position:absolute;left:5990;top:2431;width:914;height:2241" coordorigin="5990,2431" coordsize="914,2241" path="m5990,4672l5990,4235,6904,2431,6904,2869,5990,4672xe" filled="t" fillcolor="#0073AE" stroked="f">
                <v:path arrowok="t"/>
                <v:fill type="solid"/>
              </v:shape>
            </v:group>
            <v:group style="position:absolute;left:5732;top:704;width:1172;height:2165" coordorigin="5732,704" coordsize="1172,2165">
              <v:shape style="position:absolute;left:5732;top:704;width:1172;height:2165" coordorigin="5732,704" coordsize="1172,2165" path="m6904,2869l5732,1142,5732,704,6904,2431,6904,2869xe" filled="t" fillcolor="#C3C600" stroked="f">
                <v:path arrowok="t"/>
                <v:fill type="solid"/>
              </v:shape>
            </v:group>
            <v:group style="position:absolute;left:6904;top:516;width:2;height:2353" coordorigin="6904,516" coordsize="2,2353">
              <v:shape style="position:absolute;left:6904;top:516;width:2;height:2353" coordorigin="6904,516" coordsize="0,2353" path="m6904,2869l6904,516e" filled="f" stroked="t" strokeweight=".154047pt" strokecolor="#C3C600">
                <v:path arrowok="t"/>
              </v:shape>
            </v:group>
            <v:group style="position:absolute;left:4195;top:2431;width:2709;height:458" coordorigin="4195,2431" coordsize="2709,458">
              <v:shape style="position:absolute;left:4195;top:2431;width:2709;height:458" coordorigin="4195,2431" coordsize="2709,458" path="m4195,2889l4195,2452,6904,2431,6904,2869,4195,2889xe" filled="t" fillcolor="#D43C01" stroked="f">
                <v:path arrowok="t"/>
                <v:fill type="solid"/>
              </v:shape>
            </v:group>
            <v:group style="position:absolute;left:5732;top:516;width:1171;height:626" coordorigin="5732,516" coordsize="1171,626">
              <v:shape style="position:absolute;left:5732;top:516;width:1171;height:626" coordorigin="5732,516" coordsize="1171,626" path="m5732,1142l5732,704,5790,685,5904,650,6017,620,6131,593,6245,571,6359,552,6476,538,6594,527,6655,523,6715,520,6777,517,6840,516,6903,516,6903,953,6840,954,6777,955,6715,957,6655,961,6594,965,6476,975,6359,990,6245,1009,6131,1031,6017,1058,5904,1088,5790,1123,5732,1142xe" filled="t" fillcolor="#C3C600" stroked="f">
                <v:path arrowok="t"/>
                <v:fill type="solid"/>
              </v:shape>
            </v:group>
            <v:group style="position:absolute;left:6904;top:2431;width:2;height:438" coordorigin="6904,2431" coordsize="2,438">
              <v:shape style="position:absolute;left:6904;top:2431;width:2;height:438" coordorigin="6904,2431" coordsize="0,438" path="m6904,2431l6904,2869,6904,2431xe" filled="t" fillcolor="#C3C600" stroked="f">
                <v:path arrowok="t"/>
                <v:fill type="solid"/>
              </v:shape>
            </v:group>
            <v:group style="position:absolute;left:5732;top:704;width:1172;height:2165" coordorigin="5732,704" coordsize="1172,2165">
              <v:shape style="position:absolute;left:5732;top:704;width:1172;height:2165" coordorigin="5732,704" coordsize="1172,2165" path="m6904,2869l5732,1142,5732,704,6904,2431,6904,2869xe" filled="t" fillcolor="#D43C01" stroked="f">
                <v:path arrowok="t"/>
                <v:fill type="solid"/>
              </v:shape>
            </v:group>
            <v:group style="position:absolute;left:5990;top:2431;width:914;height:2241" coordorigin="5990,2431" coordsize="914,2241">
              <v:shape style="position:absolute;left:5990;top:2431;width:914;height:2241" coordorigin="5990,2431" coordsize="914,2241" path="m5990,4672l5990,4235,6904,2431,6904,2869,5990,4672xe" filled="t" fillcolor="#379A18" stroked="f">
                <v:path arrowok="t"/>
                <v:fill type="solid"/>
              </v:shape>
            </v:group>
            <v:group style="position:absolute;left:4195;top:704;width:1537;height:2161" coordorigin="4195,704" coordsize="1537,2161">
              <v:shape style="position:absolute;left:4195;top:704;width:1537;height:2161" coordorigin="4195,704" coordsize="1537,2161" path="m4195,2865l4195,2430,4199,2319,4212,2208,4233,2099,4262,1993,4299,1888,4345,1786,4398,1687,4458,1591,4526,1497,4602,1407,4684,1320,4774,1236,4871,1155,4975,1079,5085,1006,5202,937,5325,872,5455,812,5590,756,5732,704,5732,1142,5590,1193,5455,1249,5325,1310,5202,1375,5085,1444,4975,1516,4871,1593,4774,1673,4684,1757,4602,1845,4526,1935,4458,2029,4398,2125,4345,2224,4299,2326,4262,2430,4233,2537,4212,2646,4199,2756,4195,2865xe" filled="t" fillcolor="#D43C01" stroked="f">
                <v:path arrowok="t"/>
                <v:fill type="solid"/>
              </v:shape>
            </v:group>
            <v:group style="position:absolute;left:6904;top:2431;width:2;height:438" coordorigin="6904,2431" coordsize="2,438">
              <v:shape style="position:absolute;left:6904;top:2431;width:2;height:438" coordorigin="6904,2431" coordsize="0,438" path="m6904,2431l6904,2869,6904,2431xe" filled="t" fillcolor="#D43C01" stroked="f">
                <v:path arrowok="t"/>
                <v:fill type="solid"/>
              </v:shape>
            </v:group>
            <v:group style="position:absolute;left:4195;top:2431;width:2709;height:458" coordorigin="4195,2431" coordsize="2709,458">
              <v:shape style="position:absolute;left:4195;top:2431;width:2709;height:458" coordorigin="4195,2431" coordsize="2709,458" path="m4195,2889l4195,2452,6904,2431,6904,2869,4195,2889xe" filled="t" fillcolor="#379A18" stroked="f">
                <v:path arrowok="t"/>
                <v:fill type="solid"/>
              </v:shape>
            </v:group>
            <v:group style="position:absolute;left:6904;top:516;width:2;height:2353" coordorigin="6904,516" coordsize="2,2353">
              <v:shape style="position:absolute;left:6904;top:516;width:2;height:2353" coordorigin="6904,516" coordsize="0,2353" path="m6904,2869l6904,516e" filled="f" stroked="t" strokeweight=".127594pt" strokecolor="#0073AE">
                <v:path arrowok="t"/>
              </v:shape>
            </v:group>
            <v:group style="position:absolute;left:4195;top:2452;width:1795;height:2221" coordorigin="4195,2452" coordsize="1795,2221">
              <v:shape style="position:absolute;left:4195;top:2452;width:1795;height:2221" coordorigin="4195,2452" coordsize="1795,2221" path="m5990,4672l5829,4628,5675,4577,5527,4521,5386,4459,5251,4392,5124,4320,5003,4243,4891,4161,4786,4075,4688,3984,4599,3890,4518,3791,4446,3689,4382,3583,4327,3475,4282,3363,4246,3248,4219,3131,4202,3011,4195,2889,4195,2452,4202,2573,4219,2693,4246,2810,4282,2925,4327,3037,4382,3146,4446,3251,4518,3353,4599,3452,4688,3547,4786,3637,4891,3723,5003,3805,5124,3882,5251,3955,5386,4022,5527,4083,5675,4140,5829,4190,5990,4235,5990,4672xe" filled="t" fillcolor="#379A18" stroked="f">
                <v:path arrowok="t"/>
                <v:fill type="solid"/>
              </v:shape>
            </v:group>
            <v:group style="position:absolute;left:6904;top:2431;width:2;height:438" coordorigin="6904,2431" coordsize="2,438">
              <v:shape style="position:absolute;left:6904;top:2431;width:2;height:438" coordorigin="6904,2431" coordsize="0,438" path="m6904,2431l6904,2869,6904,2431xe" filled="t" fillcolor="#379A18" stroked="f">
                <v:path arrowok="t"/>
                <v:fill type="solid"/>
              </v:shape>
            </v:group>
            <v:group style="position:absolute;left:5990;top:2431;width:3623;height:2353" coordorigin="5990,2431" coordsize="3623,2353">
              <v:shape style="position:absolute;left:5990;top:2431;width:3623;height:2353" coordorigin="5990,2431" coordsize="3623,2353" path="m8626,4347l6904,4347,7126,4341,7344,4322,7555,4291,7760,4249,7959,4196,8149,4133,8331,4060,8504,3977,8667,3886,8820,3786,8961,3678,9091,3563,9207,3440,9311,3312,9400,3177,9475,3037,9534,2892,9578,2742,9604,2588,9613,2431,9613,2869,9612,2938,9607,3004,9600,3070,9589,3134,9575,3197,9558,3260,9537,3323,9513,3387,9486,3451,9454,3515,9371,3661,9273,3800,9161,3930,9035,4052,8898,4167,8750,4272,8626,4347xe" filled="t" fillcolor="#0073AE" stroked="f">
                <v:path arrowok="t"/>
                <v:fill type="solid"/>
              </v:shape>
              <v:shape style="position:absolute;left:5990;top:2431;width:3623;height:2353" coordorigin="5990,2431" coordsize="3623,2353" path="m6843,4785l6629,4775,6416,4754,6202,4719,5990,4672,5990,4235,6036,4246,6082,4257,6172,4276,6262,4293,6351,4308,6440,4320,6530,4330,6620,4337,6713,4343,6807,4346,8626,4347,8591,4369,8422,4456,8246,4533,8061,4601,7870,4659,7672,4706,7470,4743,7264,4768,7054,4782,6843,4785xe" filled="t" fillcolor="#0073AE" stroked="f">
                <v:path arrowok="t"/>
                <v:fill type="solid"/>
              </v:shape>
            </v:group>
            <v:group style="position:absolute;left:6904;top:2431;width:2;height:438" coordorigin="6904,2431" coordsize="2,438">
              <v:shape style="position:absolute;left:6904;top:2431;width:2;height:438" coordorigin="6904,2431" coordsize="0,438" path="m6904,2431l6904,2869,6904,2431xe" filled="t" fillcolor="#0073AE" stroked="f">
                <v:path arrowok="t"/>
                <v:fill type="solid"/>
              </v:shape>
            </v:group>
            <v:group style="position:absolute;left:5990;top:516;width:3623;height:3831" coordorigin="5990,516" coordsize="3623,3831">
              <v:shape style="position:absolute;left:5990;top:516;width:3623;height:3831" coordorigin="5990,516" coordsize="3623,3831" path="m6905,4347l6808,4346,6713,4343,6621,4337,6530,4330,6440,4320,6351,4308,6262,4293,6172,4276,6082,4257,5990,4235,6904,2431,6904,516,7126,522,7343,541,7555,571,7760,613,7958,666,8149,729,8331,802,8504,885,8667,977,8819,1076,8961,1184,9090,1300,9207,1422,9311,1551,9400,1685,9475,1825,9534,1971,9578,2120,9604,2274,9613,2431,9604,2588,9578,2742,9535,2891,9475,3036,9401,3177,9311,3311,9208,3440,9091,3562,8961,3678,8820,3786,8668,3886,8505,3977,8332,4060,8150,4133,7959,4196,7761,4249,7556,4291,7344,4322,7127,4341,6905,4347xe" filled="t" fillcolor="#048CC7" stroked="f">
                <v:path arrowok="t"/>
                <v:fill type="solid"/>
              </v:shape>
            </v:group>
            <v:group style="position:absolute;left:5990;top:516;width:3623;height:3831" coordorigin="5990,516" coordsize="3623,3831">
              <v:shape style="position:absolute;left:5990;top:516;width:3623;height:3831" coordorigin="5990,516" coordsize="3623,3831" path="m6904,516l7126,522,7343,541,7555,571,7760,613,7958,666,8149,729,8331,802,8504,885,8667,977,8819,1076,8961,1184,9090,1300,9207,1422,9311,1551,9400,1685,9475,1825,9534,1971,9578,2120,9604,2274,9613,2431,9604,2588,9578,2742,9535,2891,9475,3036,9401,3177,9311,3311,9208,3440,9091,3562,8961,3678,8820,3786,8668,3886,8505,3977,8332,4060,8150,4133,7959,4196,7761,4249,7556,4291,7344,4322,7127,4341,6905,4347,6856,4347,6760,4345,6667,4340,6575,4334,6485,4325,6395,4314,6306,4301,6217,4285,6127,4267,6036,4246,5990,4235,6904,2431,6904,516xe" filled="f" stroked="t" strokeweight=".750446pt" strokecolor="#048CC7">
                <v:path arrowok="t"/>
              </v:shape>
            </v:group>
            <v:group style="position:absolute;left:4195;top:2431;width:2709;height:1803" coordorigin="4195,2431" coordsize="2709,1803">
              <v:shape style="position:absolute;left:4195;top:2431;width:2709;height:1803" coordorigin="4195,2431" coordsize="2709,1803" path="m5990,4235l5829,4190,5675,4140,5527,4083,5386,4022,5251,3955,5124,3882,5003,3805,4891,3723,4786,3637,4688,3547,4599,3452,4518,3353,4446,3251,4382,3146,4327,3037,4282,2925,4246,2810,4219,2693,4202,2573,4195,2452,6904,2431,5990,4235xe" filled="t" fillcolor="#4FB432" stroked="f">
                <v:path arrowok="t"/>
                <v:fill type="solid"/>
              </v:shape>
            </v:group>
            <v:group style="position:absolute;left:4195;top:2431;width:2709;height:1803" coordorigin="4195,2431" coordsize="2709,1803">
              <v:shape style="position:absolute;left:4195;top:2431;width:2709;height:1803" coordorigin="4195,2431" coordsize="2709,1803" path="m5990,4235l5829,4190,5675,4140,5527,4083,5386,4022,5251,3955,5124,3882,5003,3805,4891,3723,4786,3637,4688,3547,4599,3452,4518,3353,4446,3251,4382,3146,4327,3037,4282,2925,4246,2810,4219,2693,4202,2573,4195,2452,6904,2431,5990,4235xe" filled="f" stroked="t" strokeweight=".750446pt" strokecolor="#4FB432">
                <v:path arrowok="t"/>
              </v:shape>
            </v:group>
            <v:group style="position:absolute;left:4195;top:704;width:2709;height:1747" coordorigin="4195,704" coordsize="2709,1747">
              <v:shape style="position:absolute;left:4195;top:704;width:2709;height:1747" coordorigin="4195,704" coordsize="2709,1747" path="m4195,2452l4198,2338,4209,2226,4229,2116,4257,2008,4294,1903,4338,1800,4390,1699,4451,1602,4519,1507,4594,1415,4677,1327,4767,1242,4864,1161,4968,1083,5079,1009,5197,939,5321,874,5452,813,5589,756,5732,704,6904,2431,4195,2452xe" filled="t" fillcolor="#EC561B" stroked="f">
                <v:path arrowok="t"/>
                <v:fill type="solid"/>
              </v:shape>
            </v:group>
            <v:group style="position:absolute;left:4195;top:704;width:2709;height:1747" coordorigin="4195,704" coordsize="2709,1747">
              <v:shape style="position:absolute;left:4195;top:704;width:2709;height:1747" coordorigin="4195,704" coordsize="2709,1747" path="m4195,2452l4198,2338,4209,2226,4229,2116,4257,2008,4294,1903,4338,1800,4390,1699,4451,1602,4519,1507,4594,1415,4677,1327,4767,1242,4864,1161,4968,1083,5079,1009,5197,939,5321,874,5452,813,5589,756,5732,704,6904,2431,4195,2452xe" filled="f" stroked="t" strokeweight=".750446pt" strokecolor="#EC561B">
                <v:path arrowok="t"/>
              </v:shape>
            </v:group>
            <v:group style="position:absolute;left:5732;top:516;width:1172;height:1916" coordorigin="5732,516" coordsize="1172,1916">
              <v:shape style="position:absolute;left:5732;top:516;width:1172;height:1916" coordorigin="5732,516" coordsize="1172,1916" path="m6904,2431l5732,704,5790,685,5847,667,5960,635,6074,606,6187,582,6302,561,6417,545,6535,532,6655,523,6715,520,6777,517,6840,516,6903,516,6904,2431xe" filled="t" fillcolor="#DDDE00" stroked="f">
                <v:path arrowok="t"/>
                <v:fill type="solid"/>
              </v:shape>
            </v:group>
            <v:group style="position:absolute;left:5732;top:516;width:1172;height:1916" coordorigin="5732,516" coordsize="1172,1916">
              <v:shape style="position:absolute;left:5732;top:516;width:1172;height:1916" coordorigin="5732,516" coordsize="1172,1916" path="m5732,704l5790,685,5904,650,6017,620,6131,593,6245,571,6359,552,6476,538,6594,527,6655,523,6715,520,6777,517,6840,516,6903,516,6904,2431,5732,704xe" filled="f" stroked="t" strokeweight=".750446pt" strokecolor="#DDDE00">
                <v:path arrowok="t"/>
              </v:shape>
            </v:group>
            <v:group style="position:absolute;left:9573;top:2759;width:539;height:77" coordorigin="9573,2759" coordsize="539,77">
              <v:shape style="position:absolute;left:9573;top:2759;width:539;height:77" coordorigin="9573,2759" coordsize="539,77" path="m10112,2836l10045,2831,9973,2822,9892,2811,9810,2799,9736,2787,9662,2774,9573,2759e" filled="f" stroked="t" strokeweight=".750446pt" strokecolor="#048CC7">
                <v:path arrowok="t"/>
              </v:shape>
            </v:group>
            <v:group style="position:absolute;left:3983;top:3542;width:714;height:261" coordorigin="3983,3542" coordsize="714,261">
              <v:shape style="position:absolute;left:3983;top:3542;width:714;height:261" coordorigin="3983,3542" coordsize="714,261" path="m3983,3803l4071,3786,4141,3768,4220,3745,4304,3718,4388,3690,4467,3662,4536,3636,4609,3603,4624,3594,4697,3542e" filled="f" stroked="t" strokeweight=".750446pt" strokecolor="#4FB432">
                <v:path arrowok="t"/>
              </v:shape>
            </v:group>
            <v:group style="position:absolute;left:3928;top:1181;width:676;height:238" coordorigin="3928,1181" coordsize="676,238">
              <v:shape style="position:absolute;left:3928;top:1181;width:676;height:238" coordorigin="3928,1181" coordsize="676,238" path="m3928,1181l4012,1196,4076,1213,4149,1234,4227,1258,4305,1284,4379,1309,4443,1333,4513,1363,4528,1371,4604,1419e" filled="f" stroked="t" strokeweight=".750446pt" strokecolor="#EC561B">
                <v:path arrowok="t"/>
              </v:shape>
            </v:group>
            <v:group style="position:absolute;left:4671;top:124;width:1633;height:439" coordorigin="4671,124" coordsize="1633,439">
              <v:shape style="position:absolute;left:4671;top:124;width:1633;height:439" coordorigin="4671,124" coordsize="1633,439" path="m4671,124l4733,132,4865,152,4951,167,5048,183,5154,202,5265,223,5380,244,5498,267,5615,290,5729,314,5838,338,5941,361,6034,384,6115,405,6183,426,6270,461,6284,475,6303,563e" filled="f" stroked="t" strokeweight=".750446pt" strokecolor="#DDDE00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ú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-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79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0" w:right="2665" w:firstLine="0"/>
        <w:jc w:val="righ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42"/>
        <w:ind w:left="204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944" w:val="left" w:leader="none"/>
          <w:tab w:pos="4055" w:val="left" w:leader="none"/>
          <w:tab w:pos="6472" w:val="left" w:leader="none"/>
          <w:tab w:pos="10586" w:val="left" w:leader="none"/>
        </w:tabs>
        <w:spacing w:before="31"/>
        <w:ind w:left="141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89.303017pt;margin-top:3.165212pt;width:9.005346pt;height:9.005346pt;mso-position-horizontal-relative:page;mso-position-vertical-relative:paragraph;z-index:-3550" coordorigin="1786,63" coordsize="180,180">
            <v:shape style="position:absolute;left:1786;top:63;width:180;height:180" coordorigin="1786,63" coordsize="180,180" path="m1882,243l1870,243,1864,243,1808,213,1786,159,1786,147,1817,85,1870,63,1882,63,1944,94,1966,147,1966,159,1936,221,1882,243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989166pt;margin-top:3.165212pt;width:9.005346pt;height:9.005346pt;mso-position-horizontal-relative:page;mso-position-vertical-relative:paragraph;z-index:-3549" coordorigin="3320,63" coordsize="180,180">
            <v:shape style="position:absolute;left:3320;top:63;width:180;height:180" coordorigin="3320,63" coordsize="180,180" path="m3416,243l3404,243,3398,243,3342,213,3320,159,3320,147,3350,85,3404,63,3416,63,3478,94,3500,147,3500,159,3469,221,3416,243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1.498688pt;margin-top:3.165212pt;width:9.005346pt;height:9.005346pt;mso-position-horizontal-relative:page;mso-position-vertical-relative:paragraph;z-index:-3548" coordorigin="4430,63" coordsize="180,180">
            <v:shape style="position:absolute;left:4430;top:63;width:180;height:180" coordorigin="4430,63" coordsize="180,180" path="m4526,243l4514,243,4508,243,4452,213,4430,159,4430,147,4461,85,4514,63,4526,63,4588,94,4610,147,4610,159,4580,221,4526,243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2.390778pt;margin-top:3.165212pt;width:9.005346pt;height:9.005346pt;mso-position-horizontal-relative:page;mso-position-vertical-relative:paragraph;z-index:-3547" coordorigin="6848,63" coordsize="180,180">
            <v:shape style="position:absolute;left:6848;top:63;width:180;height:180" coordorigin="6848,63" coordsize="180,180" path="m6944,243l6932,243,6926,243,6870,213,6848,159,6848,147,6878,85,6932,63,6944,63,7006,94,7028,147,7028,159,6997,221,6944,243xe" filled="t" fillcolor="#DDDE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8.071533pt;margin-top:3.165212pt;width:9.005346pt;height:9.005346pt;mso-position-horizontal-relative:page;mso-position-vertical-relative:paragraph;z-index:-3546" coordorigin="10961,63" coordsize="180,180">
            <v:shape style="position:absolute;left:10961;top:63;width:180;height:180" coordorigin="10961,63" coordsize="180,180" path="m11057,243l11046,243,11040,243,10984,213,10961,159,10961,147,10992,85,11046,63,11057,63,11119,94,11142,147,11142,159,11111,221,11057,243xe" filled="t" fillcolor="#660FF1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ú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headerReference w:type="even" r:id="rId39"/>
          <w:pgSz w:w="16839" w:h="23840"/>
          <w:pgMar w:header="0" w:footer="0" w:top="60" w:bottom="280" w:left="66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39.448395pt;mso-position-horizontal-relative:page;mso-position-vertical-relative:paragraph;z-index:-3545" coordorigin="134,563" coordsize="16488,78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50" coordorigin="150,594" coordsize="16465,750">
              <v:shape style="position:absolute;left:150;top:594;width:16465;height:750" coordorigin="150,594" coordsize="16465,750" path="m225,1344l167,1314,150,1269,150,594,16615,594,16615,609,165,609,165,1277,210,1327,217,1329,16581,1329,16567,1338,16551,1343,225,1344xe" filled="t" fillcolor="#808080" stroked="f">
                <v:path arrowok="t"/>
                <v:fill type="solid"/>
              </v:shape>
              <v:shape style="position:absolute;left:150;top:594;width:16465;height:750" coordorigin="150,594" coordsize="16465,750" path="m16581,1329l16548,1329,16555,1327,16570,1321,16600,609,16615,609,16615,1269,16612,1289,16604,1308,16585,1327,16581,132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544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543" type="#_x0000_t75">
            <v:imagedata r:id="rId41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EJ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3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49pt;width:824.41443pt;height:40.949302pt;mso-position-horizontal-relative:page;mso-position-vertical-relative:paragraph;z-index:-3542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5pt;width:5.334855pt;height:9.111083pt;mso-position-horizontal-relative:page;mso-position-vertical-relative:paragraph;z-index:-3541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3pt;width:166.263711pt;height:15.309089pt;mso-position-horizontal-relative:page;mso-position-vertical-relative:paragraph;z-index:-3540" type="#_x0000_t75">
            <v:imagedata r:id="rId42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46pt;width:401.163138pt;height:40.949286pt;mso-position-horizontal-relative:page;mso-position-vertical-relative:paragraph;z-index:-3536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40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401.913598pt;height:85.976023pt;mso-position-horizontal-relative:page;mso-position-vertical-relative:paragraph;z-index:-3539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2pt;width:5.334855pt;height:9.111083pt;mso-position-horizontal-relative:page;mso-position-vertical-relative:paragraph;z-index:-3538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77pt;width:140.321948pt;height:12.431138pt;mso-position-horizontal-relative:page;mso-position-vertical-relative:paragraph;z-index:-3537" type="#_x0000_t75">
            <v:imagedata r:id="rId43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6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6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6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6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6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6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6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privilegiando</w:t>
      </w:r>
      <w:r>
        <w:rPr>
          <w:rFonts w:ascii="Segoe UI" w:hAnsi="Segoe UI" w:cs="Segoe UI" w:eastAsia="Segoe UI"/>
          <w:b w:val="0"/>
          <w:bCs w:val="0"/>
          <w:color w:val="202529"/>
          <w:spacing w:val="-11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-11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principales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11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33pt;width:4.667998pt;height:9.111083pt;mso-position-horizontal-relative:page;mso-position-vertical-relative:paragraph;z-index:-3535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27pt;width:163.375575pt;height:15.267815pt;mso-position-horizontal-relative:page;mso-position-vertical-relative:paragraph;z-index:-3534" type="#_x0000_t75">
            <v:imagedata r:id="rId44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63.462678pt;mso-position-horizontal-relative:page;mso-position-vertical-relative:paragraph;z-index:-3533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89pt;width:5.334855pt;height:9.111083pt;mso-position-horizontal-relative:page;mso-position-vertical-relative:paragraph;z-index:-3532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77pt;width:190.982692pt;height:15.267837pt;mso-position-horizontal-relative:page;mso-position-vertical-relative:paragraph;z-index:-3531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1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PTOTAL: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78pt;width:4.667998pt;height:9.111083pt;mso-position-horizontal-relative:page;mso-position-vertical-relative:paragraph;z-index:-3529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88pt;width:114.086416pt;height:12.446162pt;mso-position-horizontal-relative:page;mso-position-vertical-relative:paragraph;z-index:-3528" type="#_x0000_t75">
            <v:imagedata r:id="rId46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3pt;width:189.962725pt;height:40.949311pt;mso-position-horizontal-relative:page;mso-position-vertical-relative:paragraph;z-index:-3530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78pt;width:5.334855pt;height:9.111083pt;mso-position-horizontal-relative:page;mso-position-vertical-relative:paragraph;z-index:-3526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88pt;width:80.661534pt;height:12.431138pt;mso-position-horizontal-relative:page;mso-position-vertical-relative:paragraph;z-index:-3525" type="#_x0000_t75">
            <v:imagedata r:id="rId47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5852" w:space="2606"/>
            <w:col w:w="2841" w:space="1387"/>
            <w:col w:w="401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9pt;width:190.71317pt;height:40.949311pt;mso-position-horizontal-relative:page;mso-position-vertical-relative:paragraph;z-index:-3527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499pt;width:401.913598pt;height:40.949285pt;mso-position-horizontal-relative:page;mso-position-vertical-relative:paragraph;z-index:-3524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49pt;width:5.334855pt;height:9.111083pt;mso-position-horizontal-relative:page;mso-position-vertical-relative:paragraph;z-index:-352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39pt;width:61.555246pt;height:12.431138pt;mso-position-horizontal-relative:page;mso-position-vertical-relative:paragraph;z-index:-3522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(ER/PTOTAL)*100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5pt;width:4.667998pt;height:9.111083pt;mso-position-horizontal-relative:page;mso-position-vertical-relative:paragraph;z-index:-3520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16pt;width:160.598919pt;height:12.505686pt;mso-position-horizontal-relative:page;mso-position-vertical-relative:paragraph;z-index:-3519" type="#_x0000_t75">
            <v:imagedata r:id="rId49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2560" w:space="5898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8"/>
        <w:ind w:left="0" w:right="230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7001pt;width:401.163138pt;height:40.949285pt;mso-position-horizontal-relative:page;mso-position-vertical-relative:paragraph;z-index:-3521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4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3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17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HUMANO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34,357,538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46.29%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ECONOMÍA,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INNOVACIÓN,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SUSTENTABLE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EQUILIBRIO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REGIONAL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5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685,742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0.92%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INFRAESTRUCTURA,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URBANO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MEDIO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AMBIENTE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1,930,643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83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2.6%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8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8,620,263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11.61%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GOBIERNO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RESPONSABLE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28,631,181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38.57%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32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74,225,370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33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44pt;width:822.488326pt;height:.1pt;mso-position-horizontal-relative:page;mso-position-vertical-relative:paragraph;z-index:-3518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55pt;width:5.334855pt;height:9.111083pt;mso-position-horizontal-relative:page;mso-position-vertical-relative:paragraph;z-index:-3517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24pt;width:52.999198pt;height:12.51381pt;mso-position-horizontal-relative:page;mso-position-vertical-relative:paragraph;z-index:-3516" type="#_x0000_t75">
            <v:imagedata r:id="rId50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before="1"/>
        <w:ind w:left="3368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101112pt;width:12.757574pt;height:9.755792pt;mso-position-horizontal-relative:page;mso-position-vertical-relative:paragraph;z-index:-3514" coordorigin="13215,162" coordsize="255,195">
            <v:group style="position:absolute;left:13238;top:185;width:210;height:2" coordorigin="13238,185" coordsize="210,2">
              <v:shape style="position:absolute;left:13238;top:185;width:210;height:2" coordorigin="13238,185" coordsize="210,0" path="m13238,185l13448,185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0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RECTORES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00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215.210709pt;margin-top:-35.896797pt;width:264.190662pt;height:187.60212pt;mso-position-horizontal-relative:page;mso-position-vertical-relative:paragraph;z-index:-3515" coordorigin="4304,-718" coordsize="5284,3752">
            <v:group style="position:absolute;left:6904;top:818;width:499;height:1925" coordorigin="6904,818" coordsize="499,1925">
              <v:shape style="position:absolute;left:6904;top:818;width:499;height:1925" coordorigin="6904,818" coordsize="499,1925" path="m7403,2743l6904,1256,6904,818,7403,2305,7403,2743xe" filled="t" fillcolor="#0073AE" stroked="f">
                <v:path arrowok="t"/>
                <v:fill type="solid"/>
              </v:shape>
            </v:group>
            <v:group style="position:absolute;left:5482;top:818;width:1422;height:1589" coordorigin="5482,818" coordsize="1422,1589">
              <v:shape style="position:absolute;left:5482;top:818;width:1422;height:1589" coordorigin="5482,818" coordsize="1422,1589" path="m5482,2406l5482,1969,6904,818,6904,1256,5482,2406xe" filled="t" fillcolor="#4D00D9" stroked="f">
                <v:path arrowok="t"/>
                <v:fill type="solid"/>
              </v:shape>
            </v:group>
            <v:group style="position:absolute;left:6904;top:-710;width:2;height:1966" coordorigin="6904,-710" coordsize="2,1966">
              <v:shape style="position:absolute;left:6904;top:-710;width:2;height:1966" coordorigin="6904,-710" coordsize="0,1966" path="m6904,1256l6904,-710e" filled="f" stroked="t" strokeweight=".143121pt" strokecolor="#4D00D9">
                <v:path arrowok="t"/>
              </v:shape>
            </v:group>
            <v:group style="position:absolute;left:6904;top:818;width:25;height:1966" coordorigin="6904,818" coordsize="25,1966">
              <v:shape style="position:absolute;left:6904;top:818;width:25;height:1966" coordorigin="6904,818" coordsize="25,1966" path="m6930,2784l6904,1256,6904,818,6930,2346,6930,2784xe" filled="t" fillcolor="#C3C600" stroked="f">
                <v:path arrowok="t"/>
                <v:fill type="solid"/>
              </v:shape>
            </v:group>
            <v:group style="position:absolute;left:4743;top:-710;width:2160;height:3117" coordorigin="4743,-710" coordsize="2160,3117">
              <v:shape style="position:absolute;left:4743;top:-710;width:2160;height:3117" coordorigin="4743,-710" coordsize="2160,3117" path="m4765,1044l4760,1019,4750,953,4745,886,4743,818,4750,693,4771,570,4806,451,4853,335,4913,223,4984,116,5066,13,5160,-85,5263,-177,5376,-263,5497,-342,5627,-415,5765,-481,5910,-540,6062,-590,6220,-632,6384,-666,6553,-690,6726,-705,6903,-710,6903,-273,6726,-268,6553,-253,6384,-228,6220,-195,6062,-152,5910,-102,5765,-43,5627,22,5497,95,5376,175,5263,261,5160,353,5066,451,4984,553,4913,661,4853,773,4806,888,4771,1008,4765,1044xe" filled="t" fillcolor="#4D00D9" stroked="f">
                <v:path arrowok="t"/>
                <v:fill type="solid"/>
              </v:shape>
              <v:shape style="position:absolute;left:4743;top:-710;width:2160;height:3117" coordorigin="4743,-710" coordsize="2160,3117" path="m4743,1256l4743,818,4745,886,4750,953,4760,1019,4765,1044,4750,1130,4743,1256xe" filled="t" fillcolor="#4D00D9" stroked="f">
                <v:path arrowok="t"/>
                <v:fill type="solid"/>
              </v:shape>
              <v:shape style="position:absolute;left:4743;top:-710;width:2160;height:3117" coordorigin="4743,-710" coordsize="2160,3117" path="m5482,2406l5411,2360,5343,2313,5278,2265,5218,2215,5161,2164,5107,2111,5057,2058,5011,2003,4968,1947,4929,1890,4894,1831,4862,1772,4835,1711,4810,1649,4790,1586,4773,1522,4760,1457,4750,1391,4745,1324,4743,1256,4750,1130,4765,1044,4773,1084,4790,1149,4810,1211,4835,1273,4862,1334,4894,1394,4929,1452,4968,1509,5011,1565,5057,1620,5107,1674,5161,1726,5218,1777,5278,1827,5343,1875,5411,1923,5482,1969,5482,2406xe" filled="t" fillcolor="#4D00D9" stroked="f">
                <v:path arrowok="t"/>
                <v:fill type="solid"/>
              </v:shape>
            </v:group>
            <v:group style="position:absolute;left:6904;top:818;width:2;height:438" coordorigin="6904,818" coordsize="2,438">
              <v:shape style="position:absolute;left:6904;top:818;width:2;height:438" coordorigin="6904,818" coordsize="0,438" path="m6904,818l6904,1256,6904,818xe" filled="t" fillcolor="#4D00D9" stroked="f">
                <v:path arrowok="t"/>
                <v:fill type="solid"/>
              </v:shape>
            </v:group>
            <v:group style="position:absolute;left:6904;top:-710;width:2;height:1966" coordorigin="6904,-710" coordsize="2,1966">
              <v:shape style="position:absolute;left:6904;top:-710;width:2;height:1966" coordorigin="6904,-710" coordsize="0,1966" path="m6904,1256l6904,-710e" filled="f" stroked="t" strokeweight=".122011pt" strokecolor="#0073AE">
                <v:path arrowok="t"/>
              </v:shape>
            </v:group>
            <v:group style="position:absolute;left:6904;top:818;width:376;height:1943" coordorigin="6904,818" coordsize="376,1943">
              <v:shape style="position:absolute;left:6904;top:818;width:376;height:1943" coordorigin="6904,818" coordsize="376,1943" path="m7280,2761l6904,1256,6904,818,7280,2323,7280,2761xe" filled="t" fillcolor="#379A18" stroked="f">
                <v:path arrowok="t"/>
                <v:fill type="solid"/>
              </v:shape>
            </v:group>
            <v:group style="position:absolute;left:7403;top:818;width:1663;height:1925" coordorigin="7403,818" coordsize="1663,1925">
              <v:shape style="position:absolute;left:7403;top:818;width:1663;height:1925" coordorigin="7403,818" coordsize="1663,1925" path="m7403,2743l7403,2305,7549,2277,7690,2242,7825,2202,7956,2156,8080,2104,8198,2046,8310,1984,8415,1917,8514,1845,8605,1769,8689,1688,8765,1604,8833,1516,8893,1425,8945,1330,8987,1233,9021,1132,9046,1030,9060,925,9065,818,9065,1256,9060,1363,9046,1467,9021,1570,8987,1670,8945,1768,8893,1863,8833,1954,8765,2042,8689,2126,8605,2207,8514,2283,8415,2355,8310,2422,8198,2484,8080,2541,7956,2593,7825,2640,7690,2680,7549,2715,7403,2743xe" filled="t" fillcolor="#0073AE" stroked="f">
                <v:path arrowok="t"/>
                <v:fill type="solid"/>
              </v:shape>
            </v:group>
            <v:group style="position:absolute;left:6904;top:818;width:2;height:438" coordorigin="6904,818" coordsize="2,438">
              <v:shape style="position:absolute;left:6904;top:818;width:2;height:438" coordorigin="6904,818" coordsize="0,438" path="m6904,818l6904,1256,6904,818xe" filled="t" fillcolor="#0073AE" stroked="f">
                <v:path arrowok="t"/>
                <v:fill type="solid"/>
              </v:shape>
            </v:group>
            <v:group style="position:absolute;left:6904;top:818;width:499;height:1925" coordorigin="6904,818" coordsize="499,1925">
              <v:shape style="position:absolute;left:6904;top:818;width:499;height:1925" coordorigin="6904,818" coordsize="499,1925" path="m7403,2743l6904,1256,6904,818,7403,2305,7403,2743xe" filled="t" fillcolor="#379A18" stroked="f">
                <v:path arrowok="t"/>
                <v:fill type="solid"/>
              </v:shape>
            </v:group>
            <v:group style="position:absolute;left:6904;top:818;width:26;height:1966" coordorigin="6904,818" coordsize="26,1966">
              <v:shape style="position:absolute;left:6904;top:818;width:26;height:1966" coordorigin="6904,818" coordsize="26,1966" path="m6930,2784l6904,1256,6904,818,6930,2346,6930,2784xe" filled="t" fillcolor="#D43C01" stroked="f">
                <v:path arrowok="t"/>
                <v:fill type="solid"/>
              </v:shape>
            </v:group>
            <v:group style="position:absolute;left:7280;top:2305;width:123;height:456" coordorigin="7280,2305" coordsize="123,456">
              <v:shape style="position:absolute;left:7280;top:2305;width:123;height:456" coordorigin="7280,2305" coordsize="123,456" path="m7280,2761l7284,2322,7324,2317,7363,2311,7403,2305,7399,2743,7359,2750,7320,2755,7280,2761xe" filled="t" fillcolor="#379A18" stroked="f">
                <v:path arrowok="t"/>
                <v:fill type="solid"/>
              </v:shape>
            </v:group>
            <v:group style="position:absolute;left:6904;top:818;width:2;height:438" coordorigin="6904,818" coordsize="2,438">
              <v:shape style="position:absolute;left:6904;top:818;width:2;height:438" coordorigin="6904,818" coordsize="0,438" path="m6904,818l6904,1256,6904,818xe" filled="t" fillcolor="#379A18" stroked="f">
                <v:path arrowok="t"/>
                <v:fill type="solid"/>
              </v:shape>
            </v:group>
            <v:group style="position:absolute;left:6904;top:818;width:376;height:1943" coordorigin="6904,818" coordsize="376,1943">
              <v:shape style="position:absolute;left:6904;top:818;width:376;height:1943" coordorigin="6904,818" coordsize="376,1943" path="m7280,2761l6904,1256,6904,818,7280,2323,7280,2761xe" filled="t" fillcolor="#D43C01" stroked="f">
                <v:path arrowok="t"/>
                <v:fill type="solid"/>
              </v:shape>
            </v:group>
            <v:group style="position:absolute;left:5482;top:818;width:1422;height:1589" coordorigin="5482,818" coordsize="1422,1589">
              <v:shape style="position:absolute;left:5482;top:818;width:1422;height:1589" coordorigin="5482,818" coordsize="1422,1589" path="m5482,2406l5482,1969,6904,818,6904,1256,5482,2406xe" filled="t" fillcolor="#C3C600" stroked="f">
                <v:path arrowok="t"/>
                <v:fill type="solid"/>
              </v:shape>
            </v:group>
            <v:group style="position:absolute;left:6930;top:2323;width:350;height:461" coordorigin="6930,2323" coordsize="350,461">
              <v:shape style="position:absolute;left:6930;top:2323;width:350;height:461" coordorigin="6930,2323" coordsize="350,461" path="m6930,2784l6941,2346,6962,2346,7023,2344,7101,2340,7179,2334,7280,2323,7268,2762,7208,2769,7129,2776,7051,2781,6951,2784,6930,2784xe" filled="t" fillcolor="#D43C01" stroked="f">
                <v:path arrowok="t"/>
                <v:fill type="solid"/>
              </v:shape>
            </v:group>
            <v:group style="position:absolute;left:6904;top:818;width:2;height:438" coordorigin="6904,818" coordsize="2,438">
              <v:shape style="position:absolute;left:6904;top:818;width:2;height:438" coordorigin="6904,818" coordsize="0,438" path="m6904,818l6904,1256,6904,818xe" filled="t" fillcolor="#D43C01" stroked="f">
                <v:path arrowok="t"/>
                <v:fill type="solid"/>
              </v:shape>
            </v:group>
            <v:group style="position:absolute;left:5482;top:1969;width:1448;height:815" coordorigin="5482,1969" coordsize="1448,815">
              <v:shape style="position:absolute;left:5482;top:1969;width:1448;height:815" coordorigin="5482,1969" coordsize="1448,815" path="m6930,2784l6847,2783,6766,2781,6685,2777,6606,2771,6528,2763,6451,2753,6375,2741,6301,2727,6227,2711,6154,2694,6083,2674,6012,2652,5943,2628,5874,2603,5806,2575,5740,2545,5674,2513,5609,2480,5545,2444,5482,2406,5482,1969,5545,2006,5609,2042,5674,2076,5740,2107,5806,2137,5874,2165,5943,2191,6012,2214,6083,2236,6154,2256,6227,2274,6301,2289,6375,2303,6451,2315,6528,2325,6606,2333,6685,2339,6766,2344,6847,2346,6930,2346,6930,2784xe" filled="t" fillcolor="#C3C600" stroked="f">
                <v:path arrowok="t"/>
                <v:fill type="solid"/>
              </v:shape>
            </v:group>
            <v:group style="position:absolute;left:6904;top:818;width:2;height:438" coordorigin="6904,818" coordsize="2,438">
              <v:shape style="position:absolute;left:6904;top:818;width:2;height:438" coordorigin="6904,818" coordsize="0,438" path="m6904,818l6904,1256,6904,818xe" filled="t" fillcolor="#C3C600" stroked="f">
                <v:path arrowok="t"/>
                <v:fill type="solid"/>
              </v:shape>
            </v:group>
            <v:group style="position:absolute;left:6904;top:-710;width:2162;height:3015" coordorigin="6904,-710" coordsize="2162,3015">
              <v:shape style="position:absolute;left:6904;top:-710;width:2162;height:3015" coordorigin="6904,-710" coordsize="2162,3015" path="m7403,2305l6904,818,6904,-710,7081,-705,7254,-690,7423,-666,7587,-633,7745,-590,7897,-540,8042,-482,8180,-416,8310,-343,8432,-263,8545,-177,8648,-85,8741,13,8824,115,8895,223,8955,334,9002,450,9037,570,9058,692,9065,818,9060,924,9046,1029,9021,1132,8988,1232,8945,1330,8893,1425,8833,1516,8765,1604,8689,1688,8605,1769,8514,1845,8415,1917,8310,1984,8198,2046,8080,2104,7956,2155,7825,2202,7690,2242,7549,2277,7403,2305xe" filled="t" fillcolor="#048CC7" stroked="f">
                <v:path arrowok="t"/>
                <v:fill type="solid"/>
              </v:shape>
            </v:group>
            <v:group style="position:absolute;left:6904;top:-710;width:2162;height:3015" coordorigin="6904,-710" coordsize="2162,3015">
              <v:shape style="position:absolute;left:6904;top:-710;width:2162;height:3015" coordorigin="6904,-710" coordsize="2162,3015" path="m6904,-710l7081,-705,7254,-690,7423,-666,7587,-633,7745,-590,7897,-540,8042,-482,8180,-416,8310,-343,8432,-263,8545,-177,8648,-85,8741,13,8824,115,8895,223,8955,334,9002,450,9037,570,9058,692,9065,818,9060,924,9046,1029,9021,1132,8988,1232,8945,1330,8893,1425,8833,1516,8765,1604,8689,1688,8605,1769,8514,1845,8415,1917,8310,1984,8198,2046,8080,2104,7956,2155,7825,2202,7690,2242,7549,2277,7403,2305,6904,818,6904,-710xe" filled="f" stroked="t" strokeweight=".750446pt" strokecolor="#048CC7">
                <v:path arrowok="t"/>
              </v:shape>
            </v:group>
            <v:group style="position:absolute;left:6904;top:818;width:499;height:1504" coordorigin="6904,818" coordsize="499,1504">
              <v:shape style="position:absolute;left:6904;top:818;width:499;height:1504" coordorigin="6904,818" coordsize="499,1504" path="m7284,2322l6904,818,7403,2305,7363,2311,7324,2317,7284,2322xe" filled="t" fillcolor="#4FB432" stroked="f">
                <v:path arrowok="t"/>
                <v:fill type="solid"/>
              </v:shape>
            </v:group>
            <v:group style="position:absolute;left:6904;top:818;width:499;height:1504" coordorigin="6904,818" coordsize="499,1504">
              <v:shape style="position:absolute;left:6904;top:818;width:499;height:1504" coordorigin="6904,818" coordsize="499,1504" path="m7403,2305l7324,2317,7284,2322,6904,818,7403,2305xe" filled="f" stroked="t" strokeweight=".750446pt" strokecolor="#4FB432">
                <v:path arrowok="t"/>
              </v:shape>
            </v:group>
            <v:group style="position:absolute;left:6904;top:818;width:376;height:1528" coordorigin="6904,818" coordsize="376,1528">
              <v:shape style="position:absolute;left:6904;top:818;width:376;height:1528" coordorigin="6904,818" coordsize="376,1528" path="m6941,2346l6904,818,7280,2323,7219,2330,7140,2337,7062,2342,6962,2346,6941,2346xe" filled="t" fillcolor="#EC561B" stroked="f">
                <v:path arrowok="t"/>
                <v:fill type="solid"/>
              </v:shape>
            </v:group>
            <v:group style="position:absolute;left:6904;top:818;width:376;height:1528" coordorigin="6904,818" coordsize="376,1528">
              <v:shape style="position:absolute;left:6904;top:818;width:376;height:1528" coordorigin="6904,818" coordsize="376,1528" path="m7280,2323l7219,2330,7140,2337,7062,2342,6983,2345,6941,2346,6904,818,7280,2323xe" filled="f" stroked="t" strokeweight=".750446pt" strokecolor="#EC561B">
                <v:path arrowok="t"/>
              </v:shape>
            </v:group>
            <v:group style="position:absolute;left:5482;top:818;width:1448;height:1528" coordorigin="5482,818" coordsize="1448,1528">
              <v:shape style="position:absolute;left:5482;top:818;width:1448;height:1528" coordorigin="5482,818" coordsize="1448,1528" path="m6930,2346l6847,2346,6766,2344,6685,2339,6606,2333,6528,2325,6451,2315,6375,2303,6301,2289,6227,2274,6154,2256,6083,2236,6012,2214,5943,2191,5874,2165,5806,2137,5740,2107,5674,2076,5609,2042,5545,2006,5482,1969,6904,818,6930,2346xe" filled="t" fillcolor="#DDDE00" stroked="f">
                <v:path arrowok="t"/>
                <v:fill type="solid"/>
              </v:shape>
            </v:group>
            <v:group style="position:absolute;left:5482;top:818;width:1448;height:1528" coordorigin="5482,818" coordsize="1448,1528">
              <v:shape style="position:absolute;left:5482;top:818;width:1448;height:1528" coordorigin="5482,818" coordsize="1448,1528" path="m6930,2346l6847,2346,6766,2344,6685,2339,6606,2333,6528,2325,6451,2315,6375,2303,6301,2289,6227,2274,6154,2256,6083,2236,6012,2214,5943,2191,5874,2165,5806,2137,5740,2107,5674,2076,5609,2042,5545,2006,5482,1969,6904,818,6930,2346xe" filled="f" stroked="t" strokeweight=".750446pt" strokecolor="#DDDE00">
                <v:path arrowok="t"/>
              </v:shape>
            </v:group>
            <v:group style="position:absolute;left:4743;top:-710;width:2161;height:2679" coordorigin="4743,-710" coordsize="2161,2679">
              <v:shape style="position:absolute;left:4743;top:-710;width:2161;height:2679" coordorigin="4743,-710" coordsize="2161,2679" path="m5482,1969l5353,1882,5237,1790,5132,1693,5040,1592,4960,1487,4893,1378,4838,1266,4795,1153,4765,1037,4748,920,4743,803,4751,686,4771,569,4805,453,4851,339,4910,227,4982,118,5067,12,5165,-90,5277,-188,5342,-238,5408,-286,5477,-332,5547,-375,5620,-415,5694,-453,5769,-488,5847,-521,5926,-551,6007,-578,6089,-603,6174,-626,6259,-645,6347,-663,6436,-677,6526,-689,6618,-698,6712,-705,6807,-709,6903,-710,6904,818,5482,1969xe" filled="t" fillcolor="#660FF1" stroked="f">
                <v:path arrowok="t"/>
                <v:fill type="solid"/>
              </v:shape>
            </v:group>
            <v:group style="position:absolute;left:4743;top:-710;width:2161;height:2679" coordorigin="4743,-710" coordsize="2161,2679">
              <v:shape style="position:absolute;left:4743;top:-710;width:2161;height:2679" coordorigin="4743,-710" coordsize="2161,2679" path="m5482,1969l5353,1882,5237,1790,5132,1693,5040,1592,4960,1487,4893,1378,4838,1266,4795,1153,4765,1037,4748,920,4743,803,4751,686,4771,569,4805,453,4851,339,4910,227,4982,118,5067,12,5165,-90,5277,-188,5342,-238,5408,-286,5477,-332,5547,-375,5620,-415,5694,-453,5769,-488,5847,-521,5926,-551,6007,-578,6089,-603,6174,-626,6259,-645,6347,-663,6436,-677,6526,-689,6618,-698,6712,-705,6807,-709,6903,-710,6904,818,5482,1969xe" filled="f" stroked="t" strokeweight=".750446pt" strokecolor="#660FF1">
                <v:path arrowok="t"/>
              </v:shape>
            </v:group>
            <v:group style="position:absolute;left:9051;top:588;width:530;height:52" coordorigin="9051,588" coordsize="530,52">
              <v:shape style="position:absolute;left:9051;top:588;width:530;height:52" coordorigin="9051,588" coordsize="530,52" path="m9581,588l9514,591,9445,597,9366,605,9286,613,9213,621,9140,629,9051,640e" filled="f" stroked="t" strokeweight=".750446pt" strokecolor="#048CC7">
                <v:path arrowok="t"/>
              </v:shape>
            </v:group>
            <v:group style="position:absolute;left:7342;top:2314;width:1030;height:712" coordorigin="7342,2314" coordsize="1030,712">
              <v:shape style="position:absolute;left:7342;top:2314;width:1030;height:712" coordorigin="7342,2314" coordsize="1030,712" path="m8373,3027l8288,2994,8185,2941,8124,2908,8058,2872,7989,2832,7918,2791,7845,2748,7773,2704,7703,2660,7636,2617,7573,2576,7516,2537,7466,2501,7391,2441,7361,2402,7342,2314e" filled="f" stroked="t" strokeweight=".750446pt" strokecolor="#4FB432">
                <v:path arrowok="t"/>
              </v:shape>
            </v:group>
            <v:group style="position:absolute;left:7106;top:2339;width:1942;height:125" coordorigin="7106,2339" coordsize="1942,125">
              <v:shape style="position:absolute;left:7106;top:2339;width:1942;height:125" coordorigin="7106,2339" coordsize="1942,125" path="m9048,2411l9024,2412,8976,2414,8907,2417,8819,2422,8716,2427,8599,2432,8472,2438,8337,2443,8198,2449,8056,2454,7915,2458,7777,2462,7645,2464,7521,2465,7409,2464,7311,2462,7230,2457,7168,2450,7114,2429,7106,2339e" filled="f" stroked="t" strokeweight=".750446pt" strokecolor="#EC561B">
                <v:path arrowok="t"/>
              </v:shape>
            </v:group>
            <v:group style="position:absolute;left:4992;top:2252;width:1164;height:422" coordorigin="4992,2252" coordsize="1164,422">
              <v:shape style="position:absolute;left:4992;top:2252;width:1164;height:422" coordorigin="4992,2252" coordsize="1164,422" path="m4992,2674l5084,2659,5197,2633,5264,2617,5337,2599,5415,2580,5494,2559,5575,2537,5656,2515,5735,2492,5810,2469,5881,2447,5946,2425,6003,2404,6088,2366,6126,2336,6157,2252e" filled="f" stroked="t" strokeweight=".750446pt" strokecolor="#DDDE00">
                <v:path arrowok="t"/>
              </v:shape>
            </v:group>
            <v:group style="position:absolute;left:4312;top:123;width:569;height:158" coordorigin="4312,123" coordsize="569,158">
              <v:shape style="position:absolute;left:4312;top:123;width:569;height:158" coordorigin="4312,123" coordsize="569,158" path="m4312,123l4383,133,4461,151,4520,166,4581,183,4640,200,4721,224,4782,244,4796,249,4881,281e" filled="f" stroked="t" strokeweight=".750446pt" strokecolor="#660FF1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4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14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before="42"/>
        <w:ind w:left="838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H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51"/>
          <w:pgSz w:w="16839" w:h="23840"/>
          <w:pgMar w:header="0" w:footer="0" w:top="60" w:bottom="280" w:left="1340" w:right="2420"/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10" w:lineRule="exact" w:before="50"/>
        <w:ind w:left="926" w:right="2337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210" w:lineRule="exact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340" w:right="2420"/>
          <w:cols w:num="2" w:equalWidth="0">
            <w:col w:w="3450" w:space="3484"/>
            <w:col w:w="6145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10" w:lineRule="exact"/>
        <w:ind w:left="7185" w:right="346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1"/>
          <w:w w:val="10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2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-1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Q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157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60.595337pt;margin-top:1.615238pt;width:9.005346pt;height:9.005346pt;mso-position-horizontal-relative:page;mso-position-vertical-relative:paragraph;z-index:-3513" coordorigin="3212,32" coordsize="180,180">
            <v:shape style="position:absolute;left:3212;top:32;width:180;height:180" coordorigin="3212,32" coordsize="180,180" path="m3308,212l3296,212,3290,212,3234,182,3212,128,3212,116,3242,54,3296,32,3308,32,3370,63,3392,116,3392,128,3361,190,3308,212xe" filled="t" fillcolor="#048CC7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H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0" w:lineRule="exact"/>
        <w:ind w:left="2157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60.595337pt;margin-top:1.293676pt;width:9.005346pt;height:9.005346pt;mso-position-horizontal-relative:page;mso-position-vertical-relative:paragraph;z-index:-3512" coordorigin="3212,26" coordsize="180,180">
            <v:shape style="position:absolute;left:3212;top:26;width:180;height:180" coordorigin="3212,26" coordsize="180,180" path="m3308,206l3296,206,3290,205,3234,175,3212,122,3212,110,3242,48,3296,26,3308,26,3370,56,3392,110,3392,122,3361,184,3308,206xe" filled="t" fillcolor="#4FB43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Q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0" w:lineRule="exact"/>
        <w:ind w:left="2157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60.595337pt;margin-top:1.293644pt;width:9.005346pt;height:9.005346pt;mso-position-horizontal-relative:page;mso-position-vertical-relative:paragraph;z-index:-3511" coordorigin="3212,26" coordsize="180,180">
            <v:shape style="position:absolute;left:3212;top:26;width:180;height:180" coordorigin="3212,26" coordsize="180,180" path="m3308,206l3296,206,3290,205,3234,175,3212,122,3212,110,3242,48,3296,26,3308,26,3370,56,3392,110,3392,122,3361,184,3308,206xe" filled="t" fillcolor="#EC561B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0" w:lineRule="exact"/>
        <w:ind w:left="2157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60.595337pt;margin-top:1.293647pt;width:9.005346pt;height:9.005346pt;mso-position-horizontal-relative:page;mso-position-vertical-relative:paragraph;z-index:-3510" coordorigin="3212,26" coordsize="180,180">
            <v:shape style="position:absolute;left:3212;top:26;width:180;height:180" coordorigin="3212,26" coordsize="180,180" path="m3308,206l3296,206,3290,205,3234,175,3212,122,3212,110,3242,48,3296,26,3308,26,3370,56,3392,110,3392,122,3361,184,3308,206xe" filled="t" fillcolor="#DDDE00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0" w:lineRule="exact"/>
        <w:ind w:left="2157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60.595337pt;margin-top:1.293679pt;width:9.005346pt;height:9.005346pt;mso-position-horizontal-relative:page;mso-position-vertical-relative:paragraph;z-index:-3509" coordorigin="3212,26" coordsize="180,180">
            <v:shape style="position:absolute;left:3212;top:26;width:180;height:180" coordorigin="3212,26" coordsize="180,180" path="m3308,206l3296,206,3290,205,3234,175,3212,122,3212,110,3242,48,3296,26,3308,26,3370,56,3392,110,3392,122,3361,184,3308,206xe" filled="t" fillcolor="#660FF1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70" w:lineRule="exact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type w:val="continuous"/>
          <w:pgSz w:w="16839" w:h="23840"/>
          <w:pgMar w:top="900" w:bottom="280" w:left="134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508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507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506" type="#_x0000_t75">
            <v:imagedata r:id="rId53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43" w:lineRule="auto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EJE</w:t>
      </w:r>
      <w:r>
        <w:rPr>
          <w:rFonts w:ascii="Arial" w:hAnsi="Arial" w:cs="Arial" w:eastAsia="Arial"/>
          <w:b w:val="0"/>
          <w:bCs w:val="0"/>
          <w:color w:val="202529"/>
          <w:spacing w:val="2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-</w:t>
      </w:r>
      <w:r>
        <w:rPr>
          <w:rFonts w:ascii="Arial" w:hAnsi="Arial" w:cs="Arial" w:eastAsia="Arial"/>
          <w:b w:val="0"/>
          <w:bCs w:val="0"/>
          <w:color w:val="202529"/>
          <w:spacing w:val="2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J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9"/>
          <w:w w:val="105"/>
        </w:rPr>
        <w:t>V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13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É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2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H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27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40.949306pt;mso-position-horizontal-relative:page;mso-position-vertical-relative:paragraph;z-index:-3505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504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503" type="#_x0000_t75">
            <v:imagedata r:id="rId54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73pt;width:401.163138pt;height:40.949292pt;mso-position-horizontal-relative:page;mso-position-vertical-relative:paragraph;z-index:-3499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52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85.976027pt;mso-position-horizontal-relative:page;mso-position-vertical-relative:paragraph;z-index:-3502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203pt;width:5.334855pt;height:9.111083pt;mso-position-horizontal-relative:page;mso-position-vertical-relative:paragraph;z-index:-3501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500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65pt;width:4.667998pt;height:9.111083pt;mso-position-horizontal-relative:page;mso-position-vertical-relative:paragraph;z-index:-3498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497" type="#_x0000_t75">
            <v:imagedata r:id="rId56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401.913598pt;height:63.462682pt;mso-position-horizontal-relative:page;mso-position-vertical-relative:paragraph;z-index:-3496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6pt;width:5.334855pt;height:9.111083pt;mso-position-horizontal-relative:page;mso-position-vertical-relative:paragraph;z-index:-3495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494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848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OE: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Estratégicor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pt;width:4.667998pt;height:9.111083pt;mso-position-horizontal-relative:page;mso-position-vertical-relative:paragraph;z-index:-3492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491" type="#_x0000_t75">
            <v:imagedata r:id="rId58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315pt;mso-position-horizontal-relative:page;mso-position-vertical-relative:paragraph;z-index:-3493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5pt;width:5.334855pt;height:9.111083pt;mso-position-horizontal-relative:page;mso-position-vertical-relative:paragraph;z-index:-3489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488" type="#_x0000_t75">
            <v:imagedata r:id="rId59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4424" w:space="4034"/>
            <w:col w:w="2841" w:space="1387"/>
            <w:col w:w="401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315pt;mso-position-horizontal-relative:page;mso-position-vertical-relative:paragraph;z-index:-3490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89pt;mso-position-horizontal-relative:page;mso-position-vertical-relative:paragraph;z-index:-3487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7pt;width:5.334855pt;height:9.111083pt;mso-position-horizontal-relative:page;mso-position-vertical-relative:paragraph;z-index:-3486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3pt;width:61.555246pt;height:12.431138pt;mso-position-horizontal-relative:page;mso-position-vertical-relative:paragraph;z-index:-3485" type="#_x0000_t75">
            <v:imagedata r:id="rId60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(OE/ER)*100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9pt;width:4.667998pt;height:9.111083pt;mso-position-horizontal-relative:page;mso-position-vertical-relative:paragraph;z-index:-3483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482" type="#_x0000_t75">
            <v:imagedata r:id="rId61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-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1894" w:space="6564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49" w:val="left" w:leader="none"/>
        </w:tabs>
        <w:spacing w:before="28"/>
        <w:ind w:left="0" w:right="695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69984pt;width:401.163138pt;height:40.949289pt;mso-position-horizontal-relative:page;mso-position-vertical-relative:paragraph;z-index:-3484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2,087,325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2.81%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SALUD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7,239,726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9.75%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EDUCACIÓN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24,703,909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33.28%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DEPORTE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119,540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0.16%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CULTURA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156,457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0.21%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VIVIENDA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05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50,578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34,357,538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42pt;width:822.488326pt;height:.1pt;mso-position-horizontal-relative:page;mso-position-vertical-relative:paragraph;z-index:-3481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44pt;width:5.334855pt;height:9.111083pt;mso-position-horizontal-relative:page;mso-position-vertical-relative:paragraph;z-index:-3480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23pt;width:52.999198pt;height:12.51381pt;mso-position-horizontal-relative:page;mso-position-vertical-relative:paragraph;z-index:-3479" type="#_x0000_t75">
            <v:imagedata r:id="rId62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before="1"/>
        <w:ind w:left="119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101112pt;width:12.757574pt;height:9.755792pt;mso-position-horizontal-relative:page;mso-position-vertical-relative:paragraph;z-index:-3477" coordorigin="13215,162" coordsize="255,195">
            <v:group style="position:absolute;left:13238;top:185;width:210;height:2" coordorigin="13238,185" coordsize="210,2">
              <v:shape style="position:absolute;left:13238;top:185;width:210;height:2" coordorigin="13238,185" coordsize="210,0" path="m13238,185l13448,185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RECTOR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-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OBJETIVO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ESTRATÉGICO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HUMANO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SOCIAL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even" r:id="rId63"/>
          <w:pgSz w:w="16839" w:h="23840"/>
          <w:pgMar w:header="0" w:footer="0" w:top="60" w:bottom="280" w:left="880" w:right="2420"/>
        </w:sectPr>
      </w:pPr>
    </w:p>
    <w:p>
      <w:pPr>
        <w:spacing w:before="42"/>
        <w:ind w:left="0" w:right="0" w:firstLine="0"/>
        <w:jc w:val="righ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204.184219pt;margin-top:5.967311pt;width:291.480079pt;height:254.655122pt;mso-position-horizontal-relative:page;mso-position-vertical-relative:paragraph;z-index:-3478" coordorigin="4084,119" coordsize="5830,5093">
            <v:group style="position:absolute;left:6904;top:1074;width:1009;height:2215" coordorigin="6904,1074" coordsize="1009,2215">
              <v:shape style="position:absolute;left:6904;top:1074;width:1009;height:2215" coordorigin="6904,1074" coordsize="1009,2215" path="m6904,3289l6904,2852,7913,1074,7913,1512,6904,3289xe" filled="t" fillcolor="#0073AE" stroked="f">
                <v:path arrowok="t"/>
                <v:fill type="solid"/>
              </v:shape>
            </v:group>
            <v:group style="position:absolute;left:6879;top:936;width:25;height:2353" coordorigin="6879,936" coordsize="25,2353">
              <v:shape style="position:absolute;left:6879;top:936;width:25;height:2353" coordorigin="6879,936" coordsize="25,2353" path="m6904,3289l6879,1374,6879,936,6904,2852,6904,3289xe" filled="t" fillcolor="#4ACC58" stroked="f">
                <v:path arrowok="t"/>
                <v:fill type="solid"/>
              </v:shape>
            </v:group>
            <v:group style="position:absolute;left:6904;top:936;width:2;height:2353" coordorigin="6904,936" coordsize="2,2353">
              <v:shape style="position:absolute;left:6904;top:936;width:2;height:2353" coordorigin="6904,936" coordsize="0,2353" path="m6904,3289l6904,936e" filled="f" stroked="t" strokeweight=".154047pt" strokecolor="#4ACC58">
                <v:path arrowok="t"/>
              </v:shape>
            </v:group>
            <v:group style="position:absolute;left:6803;top:937;width:101;height:2352" coordorigin="6803,937" coordsize="101,2352">
              <v:shape style="position:absolute;left:6803;top:937;width:101;height:2352" coordorigin="6803,937" coordsize="101,2352" path="m6904,3289l6803,1375,6803,937,6904,2852,6904,3289xe" filled="t" fillcolor="#4D00D9" stroked="f">
                <v:path arrowok="t"/>
                <v:fill type="solid"/>
              </v:shape>
            </v:group>
            <v:group style="position:absolute;left:6891;top:936;width:2;height:438" coordorigin="6891,936" coordsize="2,438">
              <v:shape style="position:absolute;left:6891;top:936;width:2;height:438" coordorigin="6891,936" coordsize="0,438" path="m6891,1374l6891,936e" filled="f" stroked="t" strokeweight="1.31771pt" strokecolor="#4ACC58">
                <v:path arrowok="t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4ACC58" stroked="f">
                <v:path arrowok="t"/>
                <v:fill type="solid"/>
              </v:shape>
            </v:group>
            <v:group style="position:absolute;left:6879;top:936;width:25;height:2353" coordorigin="6879,936" coordsize="25,2353">
              <v:shape style="position:absolute;left:6879;top:936;width:25;height:2353" coordorigin="6879,936" coordsize="25,2353" path="m6904,3289l6879,1374,6879,936,6904,2852,6904,3289xe" filled="t" fillcolor="#4D00D9" stroked="f">
                <v:path arrowok="t"/>
                <v:fill type="solid"/>
              </v:shape>
            </v:group>
            <v:group style="position:absolute;left:6743;top:939;width:161;height:2350" coordorigin="6743,939" coordsize="161,2350">
              <v:shape style="position:absolute;left:6743;top:939;width:161;height:2350" coordorigin="6743,939" coordsize="161,2350" path="m6904,3289l6743,1377,6743,939,6904,2852,6904,3289xe" filled="t" fillcolor="#C3C600" stroked="f">
                <v:path arrowok="t"/>
                <v:fill type="solid"/>
              </v:shape>
            </v:group>
            <v:group style="position:absolute;left:6803;top:936;width:76;height:438" coordorigin="6803,936" coordsize="76,438">
              <v:shape style="position:absolute;left:6803;top:936;width:76;height:438" coordorigin="6803,936" coordsize="76,438" path="m6819,1375l6803,937,6862,936,6879,1374,6819,1375xe" filled="t" fillcolor="#4D00D9" stroked="f">
                <v:path arrowok="t"/>
                <v:fill type="solid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4D00D9" stroked="f">
                <v:path arrowok="t"/>
                <v:fill type="solid"/>
              </v:shape>
            </v:group>
            <v:group style="position:absolute;left:6803;top:937;width:101;height:2352" coordorigin="6803,937" coordsize="101,2352">
              <v:shape style="position:absolute;left:6803;top:937;width:101;height:2352" coordorigin="6803,937" coordsize="101,2352" path="m6904,3289l6803,1375,6803,937,6904,2852,6904,3289xe" filled="t" fillcolor="#C3C600" stroked="f">
                <v:path arrowok="t"/>
                <v:fill type="solid"/>
              </v:shape>
            </v:group>
            <v:group style="position:absolute;left:6904;top:2852;width:2684;height:696" coordorigin="6904,2852" coordsize="2684,696">
              <v:shape style="position:absolute;left:6904;top:2852;width:2684;height:696" coordorigin="6904,2852" coordsize="2684,696" path="m9589,3547l6904,3289,6904,2852,9589,3109,9589,3547xe" filled="t" fillcolor="#D43C01" stroked="f">
                <v:path arrowok="t"/>
                <v:fill type="solid"/>
              </v:shape>
            </v:group>
            <v:group style="position:absolute;left:6743;top:938;width:60;height:438" coordorigin="6743,938" coordsize="60,438">
              <v:shape style="position:absolute;left:6743;top:938;width:60;height:438" coordorigin="6743,938" coordsize="60,438" path="m6763,1376l6743,939,6783,938,6803,1375,6763,1376xe" filled="t" fillcolor="#C3C600" stroked="f">
                <v:path arrowok="t"/>
                <v:fill type="solid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C3C600" stroked="f">
                <v:path arrowok="t"/>
                <v:fill type="solid"/>
              </v:shape>
            </v:group>
            <v:group style="position:absolute;left:6904;top:936;width:2;height:2353" coordorigin="6904,936" coordsize="2,2353">
              <v:shape style="position:absolute;left:6904;top:936;width:2;height:2353" coordorigin="6904,936" coordsize="0,2353" path="m6904,3289l6904,936e" filled="f" stroked="t" strokeweight=".127594pt" strokecolor="#0073AE">
                <v:path arrowok="t"/>
              </v:shape>
            </v:group>
            <v:group style="position:absolute;left:6904;top:2852;width:2684;height:696" coordorigin="6904,2852" coordsize="2684,696">
              <v:shape style="position:absolute;left:6904;top:2852;width:2684;height:696" coordorigin="6904,2852" coordsize="2684,696" path="m9589,3547l6904,3289,6904,2852,9589,3109,9589,3547xe" filled="t" fillcolor="#379A18" stroked="f">
                <v:path arrowok="t"/>
                <v:fill type="solid"/>
              </v:shape>
            </v:group>
            <v:group style="position:absolute;left:6904;top:936;width:1010;height:576" coordorigin="6904,936" coordsize="1010,576">
              <v:shape style="position:absolute;left:6904;top:936;width:1010;height:576" coordorigin="6904,936" coordsize="1010,576" path="m7913,1512l7813,1484,7714,1460,7615,1440,7517,1422,7418,1407,7319,1395,7218,1385,7116,1379,7011,1375,6904,1374,6904,936,7011,937,7116,941,7218,948,7319,957,7418,969,7517,984,7615,1002,7714,1023,7813,1047,7913,1074,7913,1512xe" filled="t" fillcolor="#0073AE" stroked="f">
                <v:path arrowok="t"/>
                <v:fill type="solid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0073AE" stroked="f">
                <v:path arrowok="t"/>
                <v:fill type="solid"/>
              </v:shape>
            </v:group>
            <v:group style="position:absolute;left:6904;top:1074;width:1009;height:2215" coordorigin="6904,1074" coordsize="1009,2215">
              <v:shape style="position:absolute;left:6904;top:1074;width:1009;height:2215" coordorigin="6904,1074" coordsize="1009,2215" path="m6904,3289l6904,2852,7913,1074,7913,1512,6904,3289xe" filled="t" fillcolor="#379A18" stroked="f">
                <v:path arrowok="t"/>
                <v:fill type="solid"/>
              </v:shape>
            </v:group>
            <v:group style="position:absolute;left:6743;top:939;width:161;height:2350" coordorigin="6743,939" coordsize="161,2350">
              <v:shape style="position:absolute;left:6743;top:939;width:161;height:2350" coordorigin="6743,939" coordsize="161,2350" path="m6904,3289l6743,1377,6743,939,6904,2852,6904,3289xe" filled="t" fillcolor="#D43C01" stroked="f">
                <v:path arrowok="t"/>
                <v:fill type="solid"/>
              </v:shape>
            </v:group>
            <v:group style="position:absolute;left:9589;top:2852;width:25;height:696" coordorigin="9589,2852" coordsize="25,696">
              <v:shape style="position:absolute;left:9589;top:2852;width:25;height:696" coordorigin="9589,2852" coordsize="25,696" path="m9589,3547l9592,3090,9596,3069,9599,3050,9608,2972,9613,2893,9613,2852,9613,3309,9611,3369,9604,3447,9592,3526,9589,3547xe" filled="t" fillcolor="#379A18" stroked="f">
                <v:path arrowok="t"/>
                <v:fill type="solid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379A18" stroked="f">
                <v:path arrowok="t"/>
                <v:fill type="solid"/>
              </v:shape>
            </v:group>
            <v:group style="position:absolute;left:4195;top:939;width:5394;height:4266" coordorigin="4195,939" coordsize="5394,4266">
              <v:shape style="position:absolute;left:4195;top:939;width:5394;height:4266" coordorigin="4195,939" coordsize="5394,4266" path="m4214,3072l4202,2995,4195,2852,4203,2700,4228,2552,4267,2408,4322,2268,4391,2132,4474,2001,4570,1876,4678,1756,4798,1643,4930,1536,5073,1437,5225,1345,5388,1262,5559,1187,5739,1120,5926,1064,6121,1017,6323,980,6530,954,6743,939,6743,1377,6530,1392,6323,1418,6121,1454,5926,1501,5739,1558,5559,1624,5388,1699,5225,1783,5073,1875,4930,1974,4798,2081,4678,2194,4570,2313,4474,2439,4391,2570,4322,2705,4267,2846,4228,2990,4214,3072xe" filled="t" fillcolor="#D43C01" stroked="f">
                <v:path arrowok="t"/>
                <v:fill type="solid"/>
              </v:shape>
              <v:shape style="position:absolute;left:4195;top:939;width:5394;height:4266" coordorigin="4195,939" coordsize="5394,4266" path="m4195,3289l4195,2852,4202,2995,4214,3072,4203,3138,4195,3289xe" filled="t" fillcolor="#D43C01" stroked="f">
                <v:path arrowok="t"/>
                <v:fill type="solid"/>
              </v:shape>
              <v:shape style="position:absolute;left:4195;top:939;width:5394;height:4266" coordorigin="4195,939" coordsize="5394,4266" path="m6904,5205l6682,5199,6465,5180,6253,5149,6048,5107,5850,5054,5659,4991,5477,4918,5304,4835,5141,4744,4988,4644,4847,4536,4718,4421,4601,4298,4497,4170,4408,4035,4333,3895,4274,3750,4230,3600,4204,3446,4195,3289,4203,3138,4214,3072,4224,3136,4260,3274,4309,3408,4371,3538,4445,3663,4532,3784,4630,3900,4739,4010,4859,4114,4989,4212,5129,4304,5278,4388,5435,4465,5601,4534,5775,4595,5956,4648,6145,4691,6339,4725,6539,4750,6761,4765,8636,4767,8543,4820,8387,4897,8223,4967,8052,5028,7875,5081,7691,5125,7501,5159,7307,5184,7107,5200,6904,5205xe" filled="t" fillcolor="#D43C01" stroked="f">
                <v:path arrowok="t"/>
                <v:fill type="solid"/>
              </v:shape>
              <v:shape style="position:absolute;left:4195;top:939;width:5394;height:4266" coordorigin="4195,939" coordsize="5394,4266" path="m8636,4767l6980,4767,7195,4757,7407,4734,7613,4701,7814,4656,8008,4601,8195,4536,8374,4461,8544,4376,8705,4283,8855,4181,8994,4071,9121,3953,9236,3828,9336,3696,9423,3558,9494,3414,9550,3264,9589,3109,9589,3547,9554,3689,9506,3826,9444,3959,9370,4088,9284,4210,9186,4328,9077,4439,8958,4545,8829,4643,8690,4735,8636,4767xe" filled="t" fillcolor="#D43C01" stroked="f">
                <v:path arrowok="t"/>
                <v:fill type="solid"/>
              </v:shape>
            </v:group>
            <v:group style="position:absolute;left:6904;top:2852;width:2;height:438" coordorigin="6904,2852" coordsize="2,438">
              <v:shape style="position:absolute;left:6904;top:2852;width:2;height:438" coordorigin="6904,2852" coordsize="0,438" path="m6904,2852l6904,3289,6904,2852xe" filled="t" fillcolor="#D43C01" stroked="f">
                <v:path arrowok="t"/>
                <v:fill type="solid"/>
              </v:shape>
            </v:group>
            <v:group style="position:absolute;left:6904;top:936;width:1010;height:1916" coordorigin="6904,936" coordsize="1010,1916">
              <v:shape style="position:absolute;left:6904;top:936;width:1010;height:1916" coordorigin="6904,936" coordsize="1010,1916" path="m6904,2852l6904,936,6958,936,7011,937,7116,941,7218,948,7319,957,7418,969,7517,984,7615,1002,7714,1023,7813,1047,7913,1074,6904,2852xe" filled="t" fillcolor="#048CC7" stroked="f">
                <v:path arrowok="t"/>
                <v:fill type="solid"/>
              </v:shape>
            </v:group>
            <v:group style="position:absolute;left:6904;top:936;width:1010;height:1916" coordorigin="6904,936" coordsize="1010,1916">
              <v:shape style="position:absolute;left:6904;top:936;width:1010;height:1916" coordorigin="6904,936" coordsize="1010,1916" path="m6904,936l7011,937,7116,941,7218,948,7319,957,7418,969,7517,984,7615,1002,7714,1023,7813,1047,7913,1074,6904,2852,6904,936xe" filled="f" stroked="t" strokeweight=".750446pt" strokecolor="#048CC7">
                <v:path arrowok="t"/>
              </v:shape>
            </v:group>
            <v:group style="position:absolute;left:6904;top:1074;width:2710;height:2036" coordorigin="6904,1074" coordsize="2710,2036">
              <v:shape style="position:absolute;left:6904;top:1074;width:2710;height:2036" coordorigin="6904,1074" coordsize="2710,2036" path="m9589,3109l6904,2852,7913,1074,8085,1127,8249,1188,8405,1255,8553,1328,8693,1408,8823,1493,8945,1584,9058,1679,9160,1780,9254,1885,9337,1994,9409,2107,9471,2223,9523,2343,9563,2465,9592,2590,9609,2717,9614,2847,9608,2977,9589,3109xe" filled="t" fillcolor="#4FB432" stroked="f">
                <v:path arrowok="t"/>
                <v:fill type="solid"/>
              </v:shape>
            </v:group>
            <v:group style="position:absolute;left:6904;top:1074;width:2710;height:2036" coordorigin="6904,1074" coordsize="2710,2036">
              <v:shape style="position:absolute;left:6904;top:1074;width:2710;height:2036" coordorigin="6904,1074" coordsize="2710,2036" path="m7913,1074l8085,1127,8249,1188,8405,1255,8553,1328,8693,1408,8823,1493,8945,1584,9058,1679,9160,1780,9254,1885,9337,1994,9409,2107,9471,2223,9523,2343,9563,2465,9592,2590,9609,2717,9614,2847,9608,2977,9589,3109,6904,2852,7913,1074xe" filled="f" stroked="t" strokeweight=".750446pt" strokecolor="#4FB432">
                <v:path arrowok="t"/>
              </v:shape>
            </v:group>
            <v:group style="position:absolute;left:4196;top:939;width:5393;height:3827" coordorigin="4196,939" coordsize="5393,3827">
              <v:shape style="position:absolute;left:4196;top:939;width:5393;height:3827" coordorigin="4196,939" coordsize="5393,3827" path="m6980,4767l6761,4765,6539,4750,6321,4722,6109,4683,5905,4633,5710,4571,5523,4500,5347,4419,5180,4330,5024,4231,4880,4125,4748,4011,4629,3891,4522,3765,4430,3632,4352,3495,4289,3353,4241,3207,4210,3057,4196,2905,4199,2750,4220,2594,4252,2458,4298,2326,4355,2198,4424,2074,4504,1955,4595,1842,4696,1733,4807,1630,4928,1533,5057,1443,5195,1358,5340,1281,5494,1210,5654,1147,5822,1092,5995,1044,6175,1005,6359,974,6549,952,6743,939,6904,2852,9589,3109,9550,3264,9494,3414,9423,3558,9336,3696,9236,3828,9121,3953,8994,4071,8855,4181,8705,4283,8544,4376,8374,4461,8195,4536,8008,4601,7814,4656,7613,4701,7407,4734,7195,4757,6980,4767xe" filled="t" fillcolor="#EC561B" stroked="f">
                <v:path arrowok="t"/>
                <v:fill type="solid"/>
              </v:shape>
            </v:group>
            <v:group style="position:absolute;left:4196;top:939;width:5393;height:3827" coordorigin="4196,939" coordsize="5393,3827">
              <v:shape style="position:absolute;left:4196;top:939;width:5393;height:3827" coordorigin="4196,939" coordsize="5393,3827" path="m9589,3109l9550,3264,9494,3414,9423,3558,9336,3696,9236,3828,9121,3953,8994,4071,8855,4181,8705,4283,8544,4376,8374,4461,8195,4536,8008,4601,7814,4656,7613,4701,7407,4734,7195,4757,6980,4767,6761,4765,6539,4750,6321,4722,6109,4683,5905,4633,5710,4571,5523,4500,5347,4419,5180,4330,5024,4231,4880,4125,4748,4011,4629,3891,4522,3765,4430,3632,4352,3495,4289,3353,4241,3207,4210,3057,4196,2905,4199,2750,4220,2594,4252,2458,4298,2326,4355,2198,4424,2074,4504,1955,4595,1842,4696,1733,4807,1630,4928,1533,5057,1443,5195,1358,5340,1281,5494,1210,5654,1147,5822,1092,5995,1044,6175,1005,6359,974,6549,952,6743,939,6904,2852,9589,3109xe" filled="f" stroked="t" strokeweight=".750446pt" strokecolor="#EC561B">
                <v:path arrowok="t"/>
              </v:shape>
            </v:group>
            <v:group style="position:absolute;left:6743;top:938;width:161;height:1914" coordorigin="6743,938" coordsize="161,1914">
              <v:shape style="position:absolute;left:6743;top:938;width:161;height:1914" coordorigin="6743,938" coordsize="161,1914" path="m6904,2852l6743,939,6783,938,6904,2852xe" filled="t" fillcolor="#DDDE00" stroked="f">
                <v:path arrowok="t"/>
                <v:fill type="solid"/>
              </v:shape>
            </v:group>
            <v:group style="position:absolute;left:6743;top:938;width:161;height:1914" coordorigin="6743,938" coordsize="161,1914">
              <v:shape style="position:absolute;left:6743;top:938;width:161;height:1914" coordorigin="6743,938" coordsize="161,1914" path="m6743,939l6764,938,6783,938,6904,2852,6743,939xe" filled="f" stroked="t" strokeweight=".750446pt" strokecolor="#DDDE00">
                <v:path arrowok="t"/>
              </v:shape>
            </v:group>
            <v:group style="position:absolute;left:6803;top:936;width:101;height:1915" coordorigin="6803,936" coordsize="101,1915">
              <v:shape style="position:absolute;left:6803;top:936;width:101;height:1915" coordorigin="6803,936" coordsize="101,1915" path="m6904,2852l6803,937,6862,936,6904,2852xe" filled="t" fillcolor="#660FF1" stroked="f">
                <v:path arrowok="t"/>
                <v:fill type="solid"/>
              </v:shape>
            </v:group>
            <v:group style="position:absolute;left:6803;top:936;width:101;height:1915" coordorigin="6803,936" coordsize="101,1915">
              <v:shape style="position:absolute;left:6803;top:936;width:101;height:1915" coordorigin="6803,936" coordsize="101,1915" path="m6803,937l6823,937,6843,936,6862,936,6904,2852,6803,937xe" filled="f" stroked="t" strokeweight=".750446pt" strokecolor="#660FF1">
                <v:path arrowok="t"/>
              </v:shape>
            </v:group>
            <v:group style="position:absolute;left:6879;top:936;width:25;height:1916" coordorigin="6879,936" coordsize="25,1916">
              <v:shape style="position:absolute;left:6879;top:936;width:25;height:1916" coordorigin="6879,936" coordsize="25,1916" path="m6904,2852l6879,936,6903,936,6904,2852xe" filled="t" fillcolor="#64E472" stroked="f">
                <v:path arrowok="t"/>
                <v:fill type="solid"/>
              </v:shape>
            </v:group>
            <v:group style="position:absolute;left:6879;top:936;width:25;height:1916" coordorigin="6879,936" coordsize="25,1916">
              <v:shape style="position:absolute;left:6879;top:936;width:25;height:1916" coordorigin="6879,936" coordsize="25,1916" path="m6879,936l6887,936,6894,936,6903,936,6904,2852,6879,936xe" filled="f" stroked="t" strokeweight=".750446pt" strokecolor="#64E472">
                <v:path arrowok="t"/>
              </v:shape>
            </v:group>
            <v:group style="position:absolute;left:7418;top:529;width:1703;height:442" coordorigin="7418,529" coordsize="1703,442">
              <v:shape style="position:absolute;left:7418;top:529;width:1703;height:442" coordorigin="7418,529" coordsize="1703,442" path="m9121,529l9056,536,8995,545,8918,557,8828,571,8727,588,8616,607,8500,628,8379,649,8256,672,8134,696,8014,720,7900,743,7793,767,7695,790,7610,812,7539,832,7449,868,7435,882,7418,971e" filled="f" stroked="t" strokeweight=".750446pt" strokecolor="#048CC7">
                <v:path arrowok="t"/>
              </v:shape>
            </v:group>
            <v:group style="position:absolute;left:9246;top:1661;width:660;height:226" coordorigin="9246,1661" coordsize="660,226">
              <v:shape style="position:absolute;left:9246;top:1661;width:660;height:226" coordorigin="9246,1661" coordsize="660,226" path="m9906,1661l9824,1676,9762,1692,9691,1712,9616,1735,9540,1759,9469,1783,9407,1806,9338,1835,9323,1843,9246,1888e" filled="f" stroked="t" strokeweight=".750446pt" strokecolor="#4FB432">
                <v:path arrowok="t"/>
              </v:shape>
            </v:group>
            <v:group style="position:absolute;left:4110;top:4154;width:808;height:306" coordorigin="4110,4154" coordsize="808,306">
              <v:shape style="position:absolute;left:4110;top:4154;width:808;height:306" coordorigin="4110,4154" coordsize="808,306" path="m4110,4461l4176,4449,4248,4431,4337,4406,4434,4377,4535,4345,4631,4312,4719,4280,4790,4250,4852,4216,4918,4154e" filled="f" stroked="t" strokeweight=".750446pt" strokecolor="#EC561B">
                <v:path arrowok="t"/>
              </v:shape>
            </v:group>
            <v:group style="position:absolute;left:4387;top:808;width:2385;height:130" coordorigin="4387,808" coordsize="2385,130">
              <v:shape style="position:absolute;left:4387;top:808;width:2385;height:130" coordorigin="4387,808" coordsize="2385,130" path="m4387,847l4414,847,4472,845,4556,842,4663,839,4790,835,4933,830,5090,826,5256,822,5428,818,5604,814,5778,811,5949,809,6113,808,6266,808,6404,810,6525,814,6626,819,6702,826,6768,848,6772,938e" filled="f" stroked="t" strokeweight=".750446pt" strokecolor="#DDDE00">
                <v:path arrowok="t"/>
              </v:shape>
            </v:group>
            <v:group style="position:absolute;left:4734;top:487;width:2107;height:449" coordorigin="4734,487" coordsize="2107,449">
              <v:shape style="position:absolute;left:4734;top:487;width:2107;height:449" coordorigin="4734,487" coordsize="2107,449" path="m4734,487l4811,495,4886,504,4981,516,5094,531,5221,548,5359,567,5506,588,5659,610,5813,633,5967,657,6118,681,6262,705,6397,729,6519,752,6626,774,6714,795,6781,814,6838,846,6840,936e" filled="f" stroked="t" strokeweight=".750446pt" strokecolor="#660FF1">
                <v:path arrowok="t"/>
              </v:shape>
            </v:group>
            <v:group style="position:absolute;left:5230;top:127;width:1662;height:809" coordorigin="5230,127" coordsize="1662,809">
              <v:shape style="position:absolute;left:5230;top:127;width:1662;height:809" coordorigin="5230,127" coordsize="1662,809" path="m5230,127l5294,145,5355,165,5431,193,5521,227,5622,265,5731,308,5847,354,5967,403,6088,453,6210,503,6328,554,6441,603,6546,651,6642,696,6725,737,6794,773,6847,804,6891,846,6892,936e" filled="f" stroked="t" strokeweight=".750446pt" strokecolor="#64E472">
                <v:path arrowok="t"/>
              </v:shape>
            </v:group>
            <v:group style="position:absolute;left:4099;top:816;width:106;height:125" coordorigin="4099,816" coordsize="106,125">
              <v:shape style="position:absolute;left:4099;top:816;width:106;height:125" coordorigin="4099,816" coordsize="106,125" path="m4099,941l4193,816,4205,816,4111,941,4099,941xe" filled="f" stroked="t" strokeweight="1.500891pt" strokecolor="#FFFFFF">
                <v:path arrowok="t"/>
              </v:shape>
            </v:group>
            <v:group style="position:absolute;left:4155;top:878;width:51;height:60" coordorigin="4155,878" coordsize="51,60">
              <v:shape style="position:absolute;left:4155;top:878;width:51;height:60" coordorigin="4155,878" coordsize="51,60" path="m4181,938l4173,938,4167,935,4162,930,4158,924,4155,917,4155,908,4155,899,4158,892,4162,886,4167,881,4173,878,4181,878,4189,878,4195,881,4199,886,4204,892,4206,899,4206,908,4206,917,4204,924,4199,930,4195,935,4189,938,4181,938xe" filled="f" stroked="t" strokeweight="1.500891pt" strokecolor="#FFFFFF">
                <v:path arrowok="t"/>
              </v:shape>
            </v:group>
            <v:group style="position:absolute;left:4167;top:886;width:27;height:44" coordorigin="4167,886" coordsize="27,44">
              <v:shape style="position:absolute;left:4167;top:886;width:27;height:44" coordorigin="4167,886" coordsize="27,44" path="m4181,930l4185,930,4188,928,4191,924,4193,920,4194,915,4194,908,4194,901,4193,896,4191,892,4188,888,4185,886,4181,886,4177,886,4173,888,4171,892,4169,896,4167,901,4167,908,4167,915,4169,920,4171,924,4173,928,4177,930,4181,930xe" filled="f" stroked="t" strokeweight="1.500891pt" strokecolor="#FFFFFF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36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03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3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355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880" w:right="2420"/>
          <w:cols w:num="2" w:equalWidth="0">
            <w:col w:w="4155" w:space="2208"/>
            <w:col w:w="7176"/>
          </w:cols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40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059" w:val="left" w:leader="none"/>
          <w:tab w:pos="5281" w:val="left" w:leader="none"/>
          <w:tab w:pos="6998" w:val="left" w:leader="none"/>
          <w:tab w:pos="8455" w:val="left" w:leader="none"/>
          <w:tab w:pos="9940" w:val="left" w:leader="none"/>
        </w:tabs>
        <w:spacing w:before="31"/>
        <w:ind w:left="152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05.81282pt;margin-top:3.165212pt;width:9.005346pt;height:9.005346pt;mso-position-horizontal-relative:page;mso-position-vertical-relative:paragraph;z-index:-3476" coordorigin="2116,63" coordsize="180,180">
            <v:shape style="position:absolute;left:2116;top:63;width:180;height:180" coordorigin="2116,63" coordsize="180,180" path="m2212,243l2200,243,2195,243,2138,213,2116,159,2116,147,2147,85,2200,63,2212,63,2274,94,2296,147,2296,159,2266,221,2212,243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2.696747pt;margin-top:3.165212pt;width:9.005346pt;height:9.005346pt;mso-position-horizontal-relative:page;mso-position-vertical-relative:paragraph;z-index:-3475" coordorigin="4654,63" coordsize="180,180">
            <v:shape style="position:absolute;left:4654;top:63;width:180;height:180" coordorigin="4654,63" coordsize="180,180" path="m4750,243l4738,243,4732,243,4676,213,4654,159,4654,147,4684,85,4738,63,4750,63,4812,94,4834,147,4834,159,4803,221,4750,243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3.799438pt;margin-top:3.165212pt;width:9.005346pt;height:9.005346pt;mso-position-horizontal-relative:page;mso-position-vertical-relative:paragraph;z-index:-3474" coordorigin="5876,63" coordsize="180,180">
            <v:shape style="position:absolute;left:5876;top:63;width:180;height:180" coordorigin="5876,63" coordsize="180,180" path="m5972,243l5960,243,5954,243,5898,213,5876,159,5876,147,5907,85,5960,63,5972,63,6034,94,6056,147,6056,159,6026,221,5972,243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9.65509pt;margin-top:3.165212pt;width:9.005346pt;height:9.005346pt;mso-position-horizontal-relative:page;mso-position-vertical-relative:paragraph;z-index:-3473" coordorigin="7593,63" coordsize="180,180">
            <v:shape style="position:absolute;left:7593;top:63;width:180;height:180" coordorigin="7593,63" coordsize="180,180" path="m7689,243l7677,243,7671,243,7615,213,7593,159,7593,147,7624,85,7677,63,7689,63,7751,94,7773,147,7773,159,7743,221,7689,243xe" filled="t" fillcolor="#DDDE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2.506927pt;margin-top:3.165212pt;width:9.005346pt;height:9.005346pt;mso-position-horizontal-relative:page;mso-position-vertical-relative:paragraph;z-index:-3472" coordorigin="9050,63" coordsize="180,180">
            <v:shape style="position:absolute;left:9050;top:63;width:180;height:180" coordorigin="9050,63" coordsize="180,180" path="m9146,243l9134,243,9128,243,9072,213,9050,159,9050,147,9081,85,9134,63,9146,63,9208,94,9230,147,9230,159,9200,221,9146,243xe" filled="t" fillcolor="#660FF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6.765869pt;margin-top:3.165212pt;width:9.005346pt;height:9.005346pt;mso-position-horizontal-relative:page;mso-position-vertical-relative:paragraph;z-index:-3471" coordorigin="10535,63" coordsize="180,180">
            <v:shape style="position:absolute;left:10535;top:63;width:180;height:180" coordorigin="10535,63" coordsize="180,180" path="m10631,243l10619,243,10614,243,10558,213,10535,159,10535,147,10566,85,10619,63,10631,63,10693,94,10715,147,10715,159,10685,221,10631,243xe" filled="t" fillcolor="#64E47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type w:val="continuous"/>
          <w:pgSz w:w="16839" w:h="23840"/>
          <w:pgMar w:top="900" w:bottom="280" w:left="88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470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469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468" type="#_x0000_t75">
            <v:imagedata r:id="rId65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43" w:lineRule="auto"/>
        <w:ind w:right="301"/>
        <w:jc w:val="left"/>
      </w:pPr>
      <w:r>
        <w:rPr>
          <w:b w:val="0"/>
          <w:bCs w:val="0"/>
          <w:color w:val="202529"/>
          <w:spacing w:val="-4"/>
          <w:w w:val="105"/>
        </w:rPr>
        <w:t>P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0"/>
          <w:w w:val="105"/>
        </w:rPr>
        <w:t>OPO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0"/>
          <w:w w:val="105"/>
        </w:rPr>
        <w:t>C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Ó</w:t>
      </w:r>
      <w:r>
        <w:rPr>
          <w:b w:val="0"/>
          <w:bCs w:val="0"/>
          <w:color w:val="202529"/>
          <w:spacing w:val="0"/>
          <w:w w:val="105"/>
        </w:rPr>
        <w:t>N</w:t>
      </w:r>
      <w:r>
        <w:rPr>
          <w:b w:val="0"/>
          <w:bCs w:val="0"/>
          <w:color w:val="202529"/>
          <w:spacing w:val="26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PO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EJE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-3"/>
          <w:w w:val="105"/>
        </w:rPr>
        <w:t>E</w:t>
      </w:r>
      <w:r>
        <w:rPr>
          <w:b w:val="0"/>
          <w:bCs w:val="0"/>
          <w:color w:val="202529"/>
          <w:spacing w:val="-5"/>
          <w:w w:val="105"/>
        </w:rPr>
        <w:t>C</w:t>
      </w:r>
      <w:r>
        <w:rPr>
          <w:b w:val="0"/>
          <w:bCs w:val="0"/>
          <w:color w:val="202529"/>
          <w:spacing w:val="-5"/>
          <w:w w:val="105"/>
        </w:rPr>
        <w:t>T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-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B</w:t>
      </w:r>
      <w:r>
        <w:rPr>
          <w:b w:val="0"/>
          <w:bCs w:val="0"/>
          <w:color w:val="202529"/>
          <w:spacing w:val="0"/>
          <w:w w:val="105"/>
        </w:rPr>
        <w:t>J</w:t>
      </w:r>
      <w:r>
        <w:rPr>
          <w:b w:val="0"/>
          <w:bCs w:val="0"/>
          <w:color w:val="202529"/>
          <w:spacing w:val="0"/>
          <w:w w:val="105"/>
        </w:rPr>
        <w:t>ET</w:t>
      </w:r>
      <w:r>
        <w:rPr>
          <w:b w:val="0"/>
          <w:bCs w:val="0"/>
          <w:color w:val="202529"/>
          <w:spacing w:val="-3"/>
          <w:w w:val="105"/>
        </w:rPr>
        <w:t>I</w:t>
      </w:r>
      <w:r>
        <w:rPr>
          <w:b w:val="0"/>
          <w:bCs w:val="0"/>
          <w:color w:val="202529"/>
          <w:spacing w:val="-9"/>
          <w:w w:val="105"/>
        </w:rPr>
        <w:t>V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E</w:t>
      </w:r>
      <w:r>
        <w:rPr>
          <w:b w:val="0"/>
          <w:bCs w:val="0"/>
          <w:color w:val="202529"/>
          <w:spacing w:val="-5"/>
          <w:w w:val="105"/>
        </w:rPr>
        <w:t>S</w:t>
      </w:r>
      <w:r>
        <w:rPr>
          <w:b w:val="0"/>
          <w:bCs w:val="0"/>
          <w:color w:val="202529"/>
          <w:spacing w:val="0"/>
          <w:w w:val="105"/>
        </w:rPr>
        <w:t>T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-13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T</w:t>
      </w:r>
      <w:r>
        <w:rPr>
          <w:b w:val="0"/>
          <w:bCs w:val="0"/>
          <w:color w:val="202529"/>
          <w:spacing w:val="-3"/>
          <w:w w:val="105"/>
        </w:rPr>
        <w:t>É</w:t>
      </w:r>
      <w:r>
        <w:rPr>
          <w:b w:val="0"/>
          <w:bCs w:val="0"/>
          <w:color w:val="202529"/>
          <w:spacing w:val="0"/>
          <w:w w:val="105"/>
        </w:rPr>
        <w:t>G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-7"/>
          <w:w w:val="105"/>
        </w:rPr>
        <w:t>C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-3"/>
          <w:w w:val="105"/>
        </w:rPr>
        <w:t>E</w:t>
      </w:r>
      <w:r>
        <w:rPr>
          <w:b w:val="0"/>
          <w:bCs w:val="0"/>
          <w:color w:val="202529"/>
          <w:spacing w:val="-7"/>
          <w:w w:val="105"/>
        </w:rPr>
        <w:t>C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N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M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11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,</w:t>
      </w:r>
      <w:r>
        <w:rPr>
          <w:b w:val="0"/>
          <w:bCs w:val="0"/>
          <w:color w:val="202529"/>
          <w:spacing w:val="27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NN</w:t>
      </w:r>
      <w:r>
        <w:rPr>
          <w:b w:val="0"/>
          <w:bCs w:val="0"/>
          <w:color w:val="202529"/>
          <w:spacing w:val="-8"/>
          <w:w w:val="105"/>
        </w:rPr>
        <w:t>O</w:t>
      </w:r>
      <w:r>
        <w:rPr>
          <w:b w:val="0"/>
          <w:bCs w:val="0"/>
          <w:color w:val="202529"/>
          <w:spacing w:val="-14"/>
          <w:w w:val="105"/>
        </w:rPr>
        <w:t>V</w:t>
      </w:r>
      <w:r>
        <w:rPr>
          <w:b w:val="0"/>
          <w:bCs w:val="0"/>
          <w:color w:val="202529"/>
          <w:spacing w:val="-4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C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N</w:t>
      </w:r>
      <w:r>
        <w:rPr>
          <w:b w:val="0"/>
          <w:bCs w:val="0"/>
          <w:color w:val="202529"/>
          <w:spacing w:val="0"/>
          <w:w w:val="105"/>
        </w:rPr>
        <w:t>,</w:t>
      </w:r>
      <w:r>
        <w:rPr>
          <w:b w:val="0"/>
          <w:bCs w:val="0"/>
          <w:color w:val="202529"/>
          <w:spacing w:val="0"/>
          <w:w w:val="76"/>
        </w:rPr>
        <w:t> </w:t>
      </w:r>
      <w:r>
        <w:rPr>
          <w:b w:val="0"/>
          <w:bCs w:val="0"/>
          <w:color w:val="202529"/>
          <w:spacing w:val="0"/>
          <w:w w:val="105"/>
        </w:rPr>
        <w:t>D</w:t>
      </w:r>
      <w:r>
        <w:rPr>
          <w:b w:val="0"/>
          <w:bCs w:val="0"/>
          <w:color w:val="202529"/>
          <w:spacing w:val="0"/>
          <w:w w:val="105"/>
        </w:rPr>
        <w:t>ES</w:t>
      </w:r>
      <w:r>
        <w:rPr>
          <w:b w:val="0"/>
          <w:bCs w:val="0"/>
          <w:color w:val="202529"/>
          <w:spacing w:val="0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RR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L</w:t>
      </w:r>
      <w:r>
        <w:rPr>
          <w:b w:val="0"/>
          <w:bCs w:val="0"/>
          <w:color w:val="202529"/>
          <w:spacing w:val="-6"/>
          <w:w w:val="105"/>
        </w:rPr>
        <w:t>L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-41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S</w:t>
      </w:r>
      <w:r>
        <w:rPr>
          <w:b w:val="0"/>
          <w:bCs w:val="0"/>
          <w:color w:val="202529"/>
          <w:spacing w:val="0"/>
          <w:w w:val="105"/>
        </w:rPr>
        <w:t>U</w:t>
      </w:r>
      <w:r>
        <w:rPr>
          <w:b w:val="0"/>
          <w:bCs w:val="0"/>
          <w:color w:val="202529"/>
          <w:spacing w:val="-5"/>
          <w:w w:val="105"/>
        </w:rPr>
        <w:t>S</w:t>
      </w:r>
      <w:r>
        <w:rPr>
          <w:b w:val="0"/>
          <w:bCs w:val="0"/>
          <w:color w:val="202529"/>
          <w:spacing w:val="0"/>
          <w:w w:val="105"/>
        </w:rPr>
        <w:t>T</w:t>
      </w:r>
      <w:r>
        <w:rPr>
          <w:b w:val="0"/>
          <w:bCs w:val="0"/>
          <w:color w:val="202529"/>
          <w:spacing w:val="0"/>
          <w:w w:val="105"/>
        </w:rPr>
        <w:t>EN</w:t>
      </w:r>
      <w:r>
        <w:rPr>
          <w:b w:val="0"/>
          <w:bCs w:val="0"/>
          <w:color w:val="202529"/>
          <w:spacing w:val="-15"/>
          <w:w w:val="105"/>
        </w:rPr>
        <w:t>T</w:t>
      </w:r>
      <w:r>
        <w:rPr>
          <w:b w:val="0"/>
          <w:bCs w:val="0"/>
          <w:color w:val="202529"/>
          <w:spacing w:val="0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B</w:t>
      </w:r>
      <w:r>
        <w:rPr>
          <w:b w:val="0"/>
          <w:bCs w:val="0"/>
          <w:color w:val="202529"/>
          <w:spacing w:val="0"/>
          <w:w w:val="105"/>
        </w:rPr>
        <w:t>L</w:t>
      </w:r>
      <w:r>
        <w:rPr>
          <w:b w:val="0"/>
          <w:bCs w:val="0"/>
          <w:color w:val="202529"/>
          <w:spacing w:val="0"/>
          <w:w w:val="105"/>
        </w:rPr>
        <w:t>E</w:t>
      </w:r>
      <w:r>
        <w:rPr>
          <w:b w:val="0"/>
          <w:bCs w:val="0"/>
          <w:color w:val="202529"/>
          <w:spacing w:val="-40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Y</w:t>
      </w:r>
      <w:r>
        <w:rPr>
          <w:b w:val="0"/>
          <w:bCs w:val="0"/>
          <w:color w:val="202529"/>
          <w:spacing w:val="-41"/>
          <w:w w:val="105"/>
        </w:rPr>
        <w:t> </w:t>
      </w:r>
      <w:r>
        <w:rPr>
          <w:b w:val="0"/>
          <w:bCs w:val="0"/>
          <w:color w:val="202529"/>
          <w:spacing w:val="-3"/>
          <w:w w:val="105"/>
        </w:rPr>
        <w:t>E</w:t>
      </w:r>
      <w:r>
        <w:rPr>
          <w:b w:val="0"/>
          <w:bCs w:val="0"/>
          <w:color w:val="202529"/>
          <w:spacing w:val="0"/>
          <w:w w:val="105"/>
        </w:rPr>
        <w:t>Q</w:t>
      </w:r>
      <w:r>
        <w:rPr>
          <w:b w:val="0"/>
          <w:bCs w:val="0"/>
          <w:color w:val="202529"/>
          <w:spacing w:val="0"/>
          <w:w w:val="105"/>
        </w:rPr>
        <w:t>U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L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B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-40"/>
          <w:w w:val="105"/>
        </w:rPr>
        <w:t> </w:t>
      </w:r>
      <w:r>
        <w:rPr>
          <w:b w:val="0"/>
          <w:bCs w:val="0"/>
          <w:color w:val="202529"/>
          <w:spacing w:val="0"/>
          <w:w w:val="105"/>
        </w:rPr>
        <w:t>R</w:t>
      </w:r>
      <w:r>
        <w:rPr>
          <w:b w:val="0"/>
          <w:bCs w:val="0"/>
          <w:color w:val="202529"/>
          <w:spacing w:val="-3"/>
          <w:w w:val="105"/>
        </w:rPr>
        <w:t>E</w:t>
      </w:r>
      <w:r>
        <w:rPr>
          <w:b w:val="0"/>
          <w:bCs w:val="0"/>
          <w:color w:val="202529"/>
          <w:spacing w:val="0"/>
          <w:w w:val="105"/>
        </w:rPr>
        <w:t>G</w:t>
      </w:r>
      <w:r>
        <w:rPr>
          <w:b w:val="0"/>
          <w:bCs w:val="0"/>
          <w:color w:val="202529"/>
          <w:spacing w:val="0"/>
          <w:w w:val="105"/>
        </w:rPr>
        <w:t>I</w:t>
      </w:r>
      <w:r>
        <w:rPr>
          <w:b w:val="0"/>
          <w:bCs w:val="0"/>
          <w:color w:val="202529"/>
          <w:spacing w:val="0"/>
          <w:w w:val="105"/>
        </w:rPr>
        <w:t>O</w:t>
      </w:r>
      <w:r>
        <w:rPr>
          <w:b w:val="0"/>
          <w:bCs w:val="0"/>
          <w:color w:val="202529"/>
          <w:spacing w:val="0"/>
          <w:w w:val="105"/>
        </w:rPr>
        <w:t>N</w:t>
      </w:r>
      <w:r>
        <w:rPr>
          <w:b w:val="0"/>
          <w:bCs w:val="0"/>
          <w:color w:val="202529"/>
          <w:spacing w:val="0"/>
          <w:w w:val="105"/>
        </w:rPr>
        <w:t>A</w:t>
      </w:r>
      <w:r>
        <w:rPr>
          <w:b w:val="0"/>
          <w:bCs w:val="0"/>
          <w:color w:val="202529"/>
          <w:spacing w:val="0"/>
          <w:w w:val="105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40.949306pt;mso-position-horizontal-relative:page;mso-position-vertical-relative:paragraph;z-index:-3467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466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465" type="#_x0000_t75">
            <v:imagedata r:id="rId6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73pt;width:401.163138pt;height:40.949292pt;mso-position-horizontal-relative:page;mso-position-vertical-relative:paragraph;z-index:-3461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64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85.976027pt;mso-position-horizontal-relative:page;mso-position-vertical-relative:paragraph;z-index:-3464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203pt;width:5.334855pt;height:9.111083pt;mso-position-horizontal-relative:page;mso-position-vertical-relative:paragraph;z-index:-346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462" type="#_x0000_t75">
            <v:imagedata r:id="rId67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65pt;width:4.667998pt;height:9.111083pt;mso-position-horizontal-relative:page;mso-position-vertical-relative:paragraph;z-index:-3460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459" type="#_x0000_t75">
            <v:imagedata r:id="rId68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401.913598pt;height:63.462682pt;mso-position-horizontal-relative:page;mso-position-vertical-relative:paragraph;z-index:-3458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6pt;width:5.334855pt;height:9.111083pt;mso-position-horizontal-relative:page;mso-position-vertical-relative:paragraph;z-index:-3457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456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61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OE: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1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pt;width:4.667998pt;height:9.111083pt;mso-position-horizontal-relative:page;mso-position-vertical-relative:paragraph;z-index:-3454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453" type="#_x0000_t75">
            <v:imagedata r:id="rId70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315pt;mso-position-horizontal-relative:page;mso-position-vertical-relative:paragraph;z-index:-3455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5pt;width:5.334855pt;height:9.111083pt;mso-position-horizontal-relative:page;mso-position-vertical-relative:paragraph;z-index:-3451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450" type="#_x0000_t75">
            <v:imagedata r:id="rId71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4424" w:space="4034"/>
            <w:col w:w="2841" w:space="1387"/>
            <w:col w:w="401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315pt;mso-position-horizontal-relative:page;mso-position-vertical-relative:paragraph;z-index:-3452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89pt;mso-position-horizontal-relative:page;mso-position-vertical-relative:paragraph;z-index:-3449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7pt;width:5.334855pt;height:9.111083pt;mso-position-horizontal-relative:page;mso-position-vertical-relative:paragraph;z-index:-3448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3pt;width:61.555246pt;height:12.431138pt;mso-position-horizontal-relative:page;mso-position-vertical-relative:paragraph;z-index:-3447" type="#_x0000_t75">
            <v:imagedata r:id="rId72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(OE/ER)*100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9pt;width:4.667998pt;height:9.111083pt;mso-position-horizontal-relative:page;mso-position-vertical-relative:paragraph;z-index:-3445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444" type="#_x0000_t75">
            <v:imagedata r:id="rId73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-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1894" w:space="6564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51" w:val="left" w:leader="none"/>
        </w:tabs>
        <w:spacing w:before="28"/>
        <w:ind w:left="0" w:right="357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69984pt;width:401.163138pt;height:40.949289pt;mso-position-horizontal-relative:page;mso-position-vertical-relative:paragraph;z-index:-3446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REGIONAL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4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199,764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0.27%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AGROPECUARIO,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PESQUERO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FORESTAL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4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262,923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0.35%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INDUSTRIA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3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61,987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MINERÍA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3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3,964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COMERCIO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3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11,065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TURISMO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3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58,093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INNOVACIÓN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3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85,344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4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0.11%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ENERGÍA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3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2,599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1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3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4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4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685,742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9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56pt;width:822.488326pt;height:.1pt;mso-position-horizontal-relative:page;mso-position-vertical-relative:paragraph;z-index:-3443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222pt;width:5.334855pt;height:9.111083pt;mso-position-horizontal-relative:page;mso-position-vertical-relative:paragraph;z-index:-3442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34pt;width:52.999198pt;height:12.51381pt;mso-position-horizontal-relative:page;mso-position-vertical-relative:paragraph;z-index:-3441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line="182" w:lineRule="auto" w:before="72"/>
        <w:ind w:left="2151" w:right="2054" w:hanging="2047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09787pt;width:12.757574pt;height:9.755792pt;mso-position-horizontal-relative:page;mso-position-vertical-relative:paragraph;z-index:-3439" coordorigin="13215,162" coordsize="255,195">
            <v:group style="position:absolute;left:13238;top:184;width:210;height:2" coordorigin="13238,184" coordsize="210,2">
              <v:shape style="position:absolute;left:13238;top:184;width:210;height:2" coordorigin="13238,184" coordsize="210,0" path="m13238,184l13448,184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RECTOR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-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OBJETIVO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ESTRATÉGICO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ECONOMIA,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INNOVACION,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99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SUSTENTABLE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EQUILIBRIO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REGIONAL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2487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211.365067pt;margin-top:6.334301pt;width:253.103609pt;height:206.558098pt;mso-position-horizontal-relative:page;mso-position-vertical-relative:paragraph;z-index:-3440" coordorigin="4227,127" coordsize="5062,4131">
            <v:group style="position:absolute;left:6904;top:2199;width:2074;height:828" coordorigin="6904,2199" coordsize="2074,828">
              <v:shape style="position:absolute;left:6904;top:2199;width:2074;height:828" coordorigin="6904,2199" coordsize="2074,828" path="m8978,3027l6904,2636,6904,2199,8978,2589,8978,3027xe" filled="t" fillcolor="#0073AE" stroked="f">
                <v:path arrowok="t"/>
                <v:fill type="solid"/>
              </v:shape>
            </v:group>
            <v:group style="position:absolute;left:6854;top:681;width:50;height:1955" coordorigin="6854,681" coordsize="50,1955">
              <v:shape style="position:absolute;left:6854;top:681;width:50;height:1955" coordorigin="6854,681" coordsize="50,1955" path="m6904,2636l6854,1119,6854,681,6904,2199,6904,2636xe" filled="t" fillcolor="#E6D94A" stroked="f">
                <v:path arrowok="t"/>
                <v:fill type="solid"/>
              </v:shape>
            </v:group>
            <v:group style="position:absolute;left:6904;top:681;width:2;height:1955" coordorigin="6904,681" coordsize="2,1955">
              <v:shape style="position:absolute;left:6904;top:681;width:2;height:1955" coordorigin="6904,681" coordsize="0,1955" path="m6904,2636l6904,681e" filled="f" stroked="t" strokeweight=".142828pt" strokecolor="#E6D94A">
                <v:path arrowok="t"/>
              </v:shape>
            </v:group>
            <v:group style="position:absolute;left:5356;top:1147;width:1548;height:1489" coordorigin="5356,1147" coordsize="1548,1489">
              <v:shape style="position:absolute;left:5356;top:1147;width:1548;height:1489" coordorigin="5356,1147" coordsize="1548,1489" path="m6904,2636l5356,1585,5356,1147,6904,2199,6904,2636xe" filled="t" fillcolor="#E67D3C" stroked="f">
                <v:path arrowok="t"/>
                <v:fill type="solid"/>
              </v:shape>
            </v:group>
            <v:group style="position:absolute;left:6854;top:681;width:49;height:438" coordorigin="6854,681" coordsize="49,438">
              <v:shape style="position:absolute;left:6854;top:681;width:49;height:438" coordorigin="6854,681" coordsize="49,438" path="m6864,1119l6854,681,6894,681,6903,1119,6864,1119xe" filled="t" fillcolor="#E6D94A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E6D94A" stroked="f">
                <v:path arrowok="t"/>
                <v:fill type="solid"/>
              </v:shape>
            </v:group>
            <v:group style="position:absolute;left:6854;top:681;width:50;height:1955" coordorigin="6854,681" coordsize="50,1955">
              <v:shape style="position:absolute;left:6854;top:681;width:50;height:1955" coordorigin="6854,681" coordsize="50,1955" path="m6904,2636l6854,1119,6854,681,6904,2199,6904,2636xe" filled="t" fillcolor="#E67D3C" stroked="f">
                <v:path arrowok="t"/>
                <v:fill type="solid"/>
              </v:shape>
            </v:group>
            <v:group style="position:absolute;left:4816;top:1849;width:2089;height:787" coordorigin="4816,1849" coordsize="2089,787">
              <v:shape style="position:absolute;left:4816;top:1849;width:2089;height:787" coordorigin="4816,1849" coordsize="2089,787" path="m6904,2636l4816,2287,4816,1849,6904,2199,6904,2636xe" filled="t" fillcolor="#4ACC58" stroked="f">
                <v:path arrowok="t"/>
                <v:fill type="solid"/>
              </v:shape>
            </v:group>
            <v:group style="position:absolute;left:5356;top:681;width:1497;height:904" coordorigin="5356,681" coordsize="1497,904">
              <v:shape style="position:absolute;left:5356;top:681;width:1497;height:904" coordorigin="5356,681" coordsize="1497,904" path="m5356,1585l5356,1147,5418,1103,5482,1061,5546,1022,5613,984,5680,949,5749,916,5819,885,5890,856,5963,829,6037,805,6113,783,6190,763,6268,745,6348,729,6429,716,6511,705,6595,696,6680,689,6766,684,6854,681,6854,1119,6766,1122,6680,1126,6595,1133,6511,1142,6429,1154,6348,1167,6268,1183,6190,1201,6113,1221,6037,1243,5963,1267,5890,1294,5819,1323,5749,1354,5680,1387,5613,1422,5546,1459,5482,1499,5418,1541,5356,1585xe" filled="t" fillcolor="#E67D3C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E67D3C" stroked="f">
                <v:path arrowok="t"/>
                <v:fill type="solid"/>
              </v:shape>
            </v:group>
            <v:group style="position:absolute;left:5356;top:1147;width:1548;height:1489" coordorigin="5356,1147" coordsize="1548,1489">
              <v:shape style="position:absolute;left:5356;top:1147;width:1548;height:1489" coordorigin="5356,1147" coordsize="1548,1489" path="m6904,2636l5356,1585,5356,1147,6904,2199,6904,2636xe" filled="t" fillcolor="#4ACC58" stroked="f">
                <v:path arrowok="t"/>
                <v:fill type="solid"/>
              </v:shape>
            </v:group>
            <v:group style="position:absolute;left:4776;top:2000;width:2128;height:637" coordorigin="4776,2000" coordsize="2128,637">
              <v:shape style="position:absolute;left:4776;top:2000;width:2128;height:637" coordorigin="4776,2000" coordsize="2128,637" path="m6904,2636l4776,2438,4776,2000,6904,2199,6904,2636xe" filled="t" fillcolor="#4D00D9" stroked="f">
                <v:path arrowok="t"/>
                <v:fill type="solid"/>
              </v:shape>
            </v:group>
            <v:group style="position:absolute;left:4816;top:1147;width:541;height:1140" coordorigin="4816,1147" coordsize="541,1140">
              <v:shape style="position:absolute;left:4816;top:1147;width:541;height:1140" coordorigin="4816,1147" coordsize="541,1140" path="m4816,2287l4816,1849,4830,1808,4863,1728,4900,1652,4942,1578,4990,1506,5044,1437,5103,1370,5167,1304,5238,1241,5315,1178,5356,1147,5356,1585,5315,1616,5276,1647,5202,1710,5134,1775,5072,1841,5016,1909,4966,1979,4921,2052,4881,2127,4846,2206,4830,2246,4816,2287xe" filled="t" fillcolor="#4ACC58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4ACC58" stroked="f">
                <v:path arrowok="t"/>
                <v:fill type="solid"/>
              </v:shape>
            </v:group>
            <v:group style="position:absolute;left:4816;top:1849;width:2089;height:787" coordorigin="4816,1849" coordsize="2089,787">
              <v:shape style="position:absolute;left:4816;top:1849;width:2089;height:787" coordorigin="4816,1849" coordsize="2089,787" path="m6904,2636l4816,2287,4816,1849,6904,2199,6904,2636xe" filled="t" fillcolor="#4D00D9" stroked="f">
                <v:path arrowok="t"/>
                <v:fill type="solid"/>
              </v:shape>
            </v:group>
            <v:group style="position:absolute;left:4768;top:2054;width:2137;height:582" coordorigin="4768,2054" coordsize="2137,582">
              <v:shape style="position:absolute;left:4768;top:2054;width:2137;height:582" coordorigin="4768,2054" coordsize="2137,582" path="m6904,2636l4768,2492,4768,2054,6904,2199,6904,2636xe" filled="t" fillcolor="#C3C600" stroked="f">
                <v:path arrowok="t"/>
                <v:fill type="solid"/>
              </v:shape>
            </v:group>
            <v:group style="position:absolute;left:4776;top:1865;width:39;height:557" coordorigin="4776,1865" coordsize="39,557">
              <v:shape style="position:absolute;left:4776;top:1865;width:39;height:557" coordorigin="4776,1865" coordsize="39,557" path="m4779,2422l4776,2000,4789,1941,4810,1865,4816,2287,4809,2307,4803,2326,4798,2345,4793,2364,4788,2383,4784,2402,4779,2422xe" filled="t" fillcolor="#4D00D9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4D00D9" stroked="f">
                <v:path arrowok="t"/>
                <v:fill type="solid"/>
              </v:shape>
            </v:group>
            <v:group style="position:absolute;left:4776;top:2000;width:2128;height:637" coordorigin="4776,2000" coordsize="2128,637">
              <v:shape style="position:absolute;left:4776;top:2000;width:2128;height:637" coordorigin="4776,2000" coordsize="2128,637" path="m6904,2636l4776,2438,4776,2000,6904,2199,6904,2636xe" filled="t" fillcolor="#C3C600" stroked="f">
                <v:path arrowok="t"/>
                <v:fill type="solid"/>
              </v:shape>
            </v:group>
            <v:group style="position:absolute;left:4993;top:2199;width:1911;height:1129" coordorigin="4993,2199" coordsize="1911,1129">
              <v:shape style="position:absolute;left:4993;top:2199;width:1911;height:1129" coordorigin="4993,2199" coordsize="1911,1129" path="m4993,3327l4993,2889,6904,2199,6904,2636,4993,3327xe" filled="t" fillcolor="#D43C01" stroked="f">
                <v:path arrowok="t"/>
                <v:fill type="solid"/>
              </v:shape>
            </v:group>
            <v:group style="position:absolute;left:4768;top:2015;width:9;height:462" coordorigin="4768,2015" coordsize="9,462">
              <v:shape style="position:absolute;left:4768;top:2015;width:9;height:462" coordorigin="4768,2015" coordsize="9,462" path="m4770,2477l4770,2477e" filled="f" stroked="t" strokeweight=".1pt" strokecolor="#C3C600">
                <v:path arrowok="t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C3C600" stroked="f">
                <v:path arrowok="t"/>
                <v:fill type="solid"/>
              </v:shape>
            </v:group>
            <v:group style="position:absolute;left:6904;top:681;width:2;height:1955" coordorigin="6904,681" coordsize="2,1955">
              <v:shape style="position:absolute;left:6904;top:681;width:2;height:1955" coordorigin="6904,681" coordsize="0,1955" path="m6904,2636l6904,681e" filled="f" stroked="t" strokeweight=".121845pt" strokecolor="#0073AE">
                <v:path arrowok="t"/>
              </v:shape>
            </v:group>
            <v:group style="position:absolute;left:4993;top:2199;width:1911;height:1129" coordorigin="4993,2199" coordsize="1911,1129">
              <v:shape style="position:absolute;left:4993;top:2199;width:1911;height:1129" coordorigin="4993,2199" coordsize="1911,1129" path="m4993,3327l4993,2889,6904,2199,6904,2636,4993,3327xe" filled="t" fillcolor="#379A18" stroked="f">
                <v:path arrowok="t"/>
                <v:fill type="solid"/>
              </v:shape>
            </v:group>
            <v:group style="position:absolute;left:8978;top:2199;width:72;height:828" coordorigin="8978,2199" coordsize="72,828">
              <v:shape style="position:absolute;left:8978;top:2199;width:72;height:828" coordorigin="8978,2199" coordsize="72,828" path="m8978,3027l8984,2572,8992,2552,8998,2532,9015,2474,9033,2397,9044,2320,9050,2240,9050,2199,9050,2654,9048,2715,9040,2793,9026,2870,9005,2947,8986,3006,8978,3027xe" filled="t" fillcolor="#0073AE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0073AE" stroked="f">
                <v:path arrowok="t"/>
                <v:fill type="solid"/>
              </v:shape>
            </v:group>
            <v:group style="position:absolute;left:4768;top:2054;width:2137;height:582" coordorigin="4768,2054" coordsize="2137,582">
              <v:shape style="position:absolute;left:4768;top:2054;width:2137;height:582" coordorigin="4768,2054" coordsize="2137,582" path="m6904,2636l4768,2492,4768,2054,6904,2199,6904,2636xe" filled="t" fillcolor="#D43C01" stroked="f">
                <v:path arrowok="t"/>
                <v:fill type="solid"/>
              </v:shape>
            </v:group>
            <v:group style="position:absolute;left:6904;top:2199;width:2074;height:828" coordorigin="6904,2199" coordsize="2074,828">
              <v:shape style="position:absolute;left:6904;top:2199;width:2074;height:828" coordorigin="6904,2199" coordsize="2074,828" path="m8978,3027l6904,2636,6904,2199,8978,2589,8978,3027xe" filled="t" fillcolor="#379A18" stroked="f">
                <v:path arrowok="t"/>
                <v:fill type="solid"/>
              </v:shape>
            </v:group>
            <v:group style="position:absolute;left:4758;top:2054;width:235;height:1273" coordorigin="4758,2054" coordsize="235,1273">
              <v:shape style="position:absolute;left:4758;top:2054;width:235;height:1273" coordorigin="4758,2054" coordsize="235,1273" path="m4767,2349l4760,2273,4758,2199,4758,2194,4761,2114,4768,2054,4767,2349xe" filled="t" fillcolor="#D43C01" stroked="f">
                <v:path arrowok="t"/>
                <v:fill type="solid"/>
              </v:shape>
              <v:shape style="position:absolute;left:4758;top:2054;width:235;height:1273" coordorigin="4758,2054" coordsize="235,1273" path="m4758,2636l4758,2199,4758,2236,4760,2273,4763,2310,4767,2346,4767,2349,4767,2497,4761,2557,4758,2616,4758,2636xe" filled="t" fillcolor="#D43C01" stroked="f">
                <v:path arrowok="t"/>
                <v:fill type="solid"/>
              </v:shape>
              <v:shape style="position:absolute;left:4758;top:2054;width:235;height:1273" coordorigin="4758,2054" coordsize="235,1273" path="m4993,3327l4947,3260,4906,3193,4871,3127,4840,3060,4815,2992,4794,2924,4778,2854,4767,2784,4760,2711,4758,2636,4758,2616,4762,2537,4767,2497,4767,2349,4778,2417,4794,2486,4815,2554,4840,2622,4871,2689,4906,2756,4947,2822,4993,2889,4993,3327xe" filled="t" fillcolor="#D43C01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D43C01" stroked="f">
                <v:path arrowok="t"/>
                <v:fill type="solid"/>
              </v:shape>
            </v:group>
            <v:group style="position:absolute;left:4993;top:2589;width:3985;height:1566" coordorigin="4993,2589" coordsize="3985,1566">
              <v:shape style="position:absolute;left:4993;top:2589;width:3985;height:1566" coordorigin="4993,2589" coordsize="3985,1566" path="m8420,3716l6867,3716,7036,3714,7203,3702,7367,3681,7528,3651,7684,3613,7835,3566,7981,3512,8120,3449,8252,3380,8377,3303,8493,3219,8600,3129,8698,3032,8785,2930,8862,2822,8926,2708,8978,2589,8978,3027,8952,3091,8923,3153,8891,3214,8856,3273,8817,3330,8776,3386,8732,3440,8684,3493,8633,3544,8580,3593,8523,3640,8464,3686,8420,3716xe" filled="t" fillcolor="#379A18" stroked="f">
                <v:path arrowok="t"/>
                <v:fill type="solid"/>
              </v:shape>
              <v:shape style="position:absolute;left:4993;top:2589;width:3985;height:1566" coordorigin="4993,2589" coordsize="3985,1566" path="m6894,4154l6728,4149,6564,4135,6402,4112,6244,4080,6089,4040,5939,3992,5794,3936,5655,3871,5524,3799,5399,3719,5283,3632,5177,3537,5080,3436,4993,3327,4993,2889,5038,2948,5085,3005,5134,3059,5186,3112,5241,3163,5298,3211,5358,3257,5420,3301,5484,3344,5551,3384,5621,3421,5693,3457,5767,3491,5844,3522,5923,3552,6004,3579,6088,3604,6174,3626,6262,3647,6352,3665,6524,3692,6696,3709,6867,3716,8420,3716,8401,3730,8336,3772,8267,3812,8196,3851,8122,3888,8044,3923,7964,3956,7881,3988,7721,4040,7558,4082,7393,4114,7227,4137,7060,4150,6894,4154xe" filled="t" fillcolor="#379A18" stroked="f">
                <v:path arrowok="t"/>
                <v:fill type="solid"/>
              </v:shape>
            </v:group>
            <v:group style="position:absolute;left:6904;top:2199;width:2;height:438" coordorigin="6904,2199" coordsize="2,438">
              <v:shape style="position:absolute;left:6904;top:2199;width:2;height:438" coordorigin="6904,2199" coordsize="0,438" path="m6904,2199l6904,2636,6904,2199xe" filled="t" fillcolor="#379A18" stroked="f">
                <v:path arrowok="t"/>
                <v:fill type="solid"/>
              </v:shape>
            </v:group>
            <v:group style="position:absolute;left:6904;top:681;width:2147;height:1891" coordorigin="6904,681" coordsize="2147,1891">
              <v:shape style="position:absolute;left:6904;top:681;width:2147;height:1891" coordorigin="6904,681" coordsize="2147,1891" path="m8985,2572l6904,2199,6904,681,7080,686,7252,701,7419,725,7582,758,7739,800,7890,850,8034,908,8171,974,8301,1046,8421,1125,8533,1211,8636,1302,8729,1399,8811,1501,8882,1608,8941,1719,8988,1834,9022,1952,9043,2074,9050,2198,9050,2219,9048,2280,9039,2358,9025,2435,9004,2512,8985,2572xe" filled="t" fillcolor="#048CC7" stroked="f">
                <v:path arrowok="t"/>
                <v:fill type="solid"/>
              </v:shape>
            </v:group>
            <v:group style="position:absolute;left:6904;top:681;width:2147;height:1891" coordorigin="6904,681" coordsize="2147,1891">
              <v:shape style="position:absolute;left:6904;top:681;width:2147;height:1891" coordorigin="6904,681" coordsize="2147,1891" path="m6904,681l7080,686,7252,701,7419,725,7582,758,7739,800,7890,850,8034,908,8171,974,8301,1046,8421,1125,8533,1211,8636,1302,8729,1399,8811,1501,8882,1608,8941,1719,8988,1834,9022,1952,9043,2074,9050,2198,9050,2219,9048,2280,9039,2358,9025,2435,9004,2512,8985,2572,6904,2199,6904,681xe" filled="f" stroked="t" strokeweight=".750446pt" strokecolor="#048CC7">
                <v:path arrowok="t"/>
              </v:shape>
            </v:group>
            <v:group style="position:absolute;left:4993;top:2199;width:3985;height:1518" coordorigin="4993,2199" coordsize="3985,1518">
              <v:shape style="position:absolute;left:4993;top:2199;width:3985;height:1518" coordorigin="4993,2199" coordsize="3985,1518" path="m6867,3716l6696,3709,6524,3692,6352,3665,6262,3647,6174,3626,6088,3604,6004,3579,5923,3552,5844,3522,5767,3491,5693,3457,5621,3421,5551,3384,5484,3344,5420,3301,5358,3257,5298,3211,5241,3163,5186,3112,5134,3059,5085,3005,5038,2948,4993,2889,6904,2199,8978,2589,8926,2708,8862,2822,8785,2930,8698,3032,8600,3129,8493,3219,8377,3303,8252,3380,8120,3449,7981,3512,7835,3566,7684,3613,7528,3651,7367,3681,7203,3702,7036,3714,6867,3716xe" filled="t" fillcolor="#4FB432" stroked="f">
                <v:path arrowok="t"/>
                <v:fill type="solid"/>
              </v:shape>
            </v:group>
            <v:group style="position:absolute;left:4993;top:2199;width:3985;height:1518" coordorigin="4993,2199" coordsize="3985,1518">
              <v:shape style="position:absolute;left:4993;top:2199;width:3985;height:1518" coordorigin="4993,2199" coordsize="3985,1518" path="m8978,2589l8926,2708,8862,2822,8785,2930,8698,3032,8600,3129,8493,3219,8377,3303,8252,3380,8120,3449,7981,3512,7835,3566,7684,3613,7528,3651,7367,3681,7203,3702,7036,3714,6867,3716,6696,3709,6524,3692,6352,3665,6262,3647,6174,3626,6088,3604,6004,3579,5923,3552,5844,3522,5767,3491,5693,3457,5621,3421,5551,3384,5484,3344,5420,3301,5358,3257,5298,3211,5241,3163,5186,3112,5134,3059,5085,3005,5038,2948,4993,2889,6904,2199,8978,2589xe" filled="f" stroked="t" strokeweight=".750446pt" strokecolor="#4FB432">
                <v:path arrowok="t"/>
              </v:shape>
            </v:group>
            <v:group style="position:absolute;left:4757;top:2054;width:2147;height:835" coordorigin="4757,2054" coordsize="2147,835">
              <v:shape style="position:absolute;left:4757;top:2054;width:2147;height:835" coordorigin="4757,2054" coordsize="2147,835" path="m4993,2889l4938,2809,4891,2728,4851,2647,4818,2566,4792,2484,4773,2401,4761,2317,4757,2231,4757,2187,4759,2144,4762,2099,4768,2054,6904,2199,4993,2889xe" filled="t" fillcolor="#EC561B" stroked="f">
                <v:path arrowok="t"/>
                <v:fill type="solid"/>
              </v:shape>
            </v:group>
            <v:group style="position:absolute;left:4757;top:2054;width:2147;height:835" coordorigin="4757,2054" coordsize="2147,835">
              <v:shape style="position:absolute;left:4757;top:2054;width:2147;height:835" coordorigin="4757,2054" coordsize="2147,835" path="m4993,2889l4938,2809,4891,2728,4851,2647,4818,2566,4792,2484,4773,2401,4761,2317,4757,2231,4757,2187,4759,2144,4762,2099,4768,2054,6904,2199,4993,2889xe" filled="f" stroked="t" strokeweight=".750446pt" strokecolor="#EC561B">
                <v:path arrowok="t"/>
              </v:shape>
            </v:group>
            <v:group style="position:absolute;left:4768;top:2015;width:2137;height:184" coordorigin="4768,2015" coordsize="2137,184">
              <v:shape style="position:absolute;left:4768;top:2015;width:2137;height:184" coordorigin="4768,2015" coordsize="2137,184" path="m6904,2199l4768,2054,4770,2034,4774,2015,6904,2199xe" filled="t" fillcolor="#DDDE00" stroked="f">
                <v:path arrowok="t"/>
                <v:fill type="solid"/>
              </v:shape>
            </v:group>
            <v:group style="position:absolute;left:4768;top:2015;width:2137;height:184" coordorigin="4768,2015" coordsize="2137,184">
              <v:shape style="position:absolute;left:4768;top:2015;width:2137;height:184" coordorigin="4768,2015" coordsize="2137,184" path="m4768,2054l4770,2034,4774,2015,6904,2199,4768,2054xe" filled="f" stroked="t" strokeweight=".750446pt" strokecolor="#DDDE00">
                <v:path arrowok="t"/>
              </v:shape>
            </v:group>
            <v:group style="position:absolute;left:4776;top:1865;width:2128;height:334" coordorigin="4776,1865" coordsize="2128,334">
              <v:shape style="position:absolute;left:4776;top:1865;width:2128;height:334" coordorigin="4776,1865" coordsize="2128,334" path="m6904,2199l4776,2000,4780,1980,4784,1960,4804,1884,4810,1865,6904,2199xe" filled="t" fillcolor="#660FF1" stroked="f">
                <v:path arrowok="t"/>
                <v:fill type="solid"/>
              </v:shape>
            </v:group>
            <v:group style="position:absolute;left:4776;top:1865;width:2128;height:334" coordorigin="4776,1865" coordsize="2128,334">
              <v:shape style="position:absolute;left:4776;top:1865;width:2128;height:334" coordorigin="4776,1865" coordsize="2128,334" path="m4776,2000l4789,1941,4810,1865,6904,2199,4776,2000xe" filled="f" stroked="t" strokeweight=".750446pt" strokecolor="#660FF1">
                <v:path arrowok="t"/>
              </v:shape>
            </v:group>
            <v:group style="position:absolute;left:4816;top:1147;width:2089;height:1051" coordorigin="4816,1147" coordsize="2089,1051">
              <v:shape style="position:absolute;left:4816;top:1147;width:2089;height:1051" coordorigin="4816,1147" coordsize="2089,1051" path="m6904,2199l4816,1849,4830,1808,4846,1768,4881,1690,4921,1614,4966,1542,5016,1471,5072,1403,5134,1337,5202,1272,5276,1209,5356,1147,6904,2199xe" filled="t" fillcolor="#64E472" stroked="f">
                <v:path arrowok="t"/>
                <v:fill type="solid"/>
              </v:shape>
            </v:group>
            <v:group style="position:absolute;left:4816;top:1147;width:2089;height:1051" coordorigin="4816,1147" coordsize="2089,1051">
              <v:shape style="position:absolute;left:4816;top:1147;width:2089;height:1051" coordorigin="4816,1147" coordsize="2089,1051" path="m4816,1849l4846,1768,4881,1690,4921,1614,4966,1542,5016,1471,5072,1403,5134,1337,5202,1272,5276,1209,5356,1147,6904,2199,4816,1849xe" filled="f" stroked="t" strokeweight=".750446pt" strokecolor="#64E472">
                <v:path arrowok="t"/>
              </v:shape>
            </v:group>
            <v:group style="position:absolute;left:5356;top:681;width:1548;height:1517" coordorigin="5356,681" coordsize="1548,1517">
              <v:shape style="position:absolute;left:5356;top:681;width:1548;height:1517" coordorigin="5356,681" coordsize="1548,1517" path="m6904,2199l5356,1147,5418,1103,5482,1061,5546,1022,5613,984,5680,949,5749,916,5819,885,5890,856,5963,829,6037,805,6113,783,6190,763,6268,745,6348,729,6429,716,6511,705,6595,696,6680,689,6766,684,6854,681,6904,2199xe" filled="t" fillcolor="#FF9554" stroked="f">
                <v:path arrowok="t"/>
                <v:fill type="solid"/>
              </v:shape>
            </v:group>
            <v:group style="position:absolute;left:5356;top:681;width:1548;height:1517" coordorigin="5356,681" coordsize="1548,1517">
              <v:shape style="position:absolute;left:5356;top:681;width:1548;height:1517" coordorigin="5356,681" coordsize="1548,1517" path="m5356,1147l5418,1103,5482,1061,5546,1022,5613,984,5680,949,5749,916,5819,885,5890,856,5963,829,6037,805,6113,783,6190,763,6268,745,6348,729,6429,716,6511,705,6595,696,6680,689,6766,684,6854,681,6904,2199,5356,1147xe" filled="f" stroked="t" strokeweight=".750446pt" strokecolor="#FF9554">
                <v:path arrowok="t"/>
              </v:shape>
            </v:group>
            <v:group style="position:absolute;left:6854;top:681;width:50;height:1518" coordorigin="6854,681" coordsize="50,1518">
              <v:shape style="position:absolute;left:6854;top:681;width:50;height:1518" coordorigin="6854,681" coordsize="50,1518" path="m6904,2199l6854,681,6894,681,6904,2199xe" filled="t" fillcolor="#FFF162" stroked="f">
                <v:path arrowok="t"/>
                <v:fill type="solid"/>
              </v:shape>
            </v:group>
            <v:group style="position:absolute;left:6854;top:681;width:50;height:1518" coordorigin="6854,681" coordsize="50,1518">
              <v:shape style="position:absolute;left:6854;top:681;width:50;height:1518" coordorigin="6854,681" coordsize="50,1518" path="m6854,681l6874,681,6894,681,6904,2199,6854,681xe" filled="f" stroked="t" strokeweight=".750446pt" strokecolor="#FFF162">
                <v:path arrowok="t"/>
              </v:shape>
            </v:group>
            <v:group style="position:absolute;left:8605;top:999;width:676;height:275" coordorigin="8605,999" coordsize="676,275">
              <v:shape style="position:absolute;left:8605;top:999;width:676;height:275" coordorigin="8605,999" coordsize="676,275" path="m9282,999l9197,1016,9132,1036,9057,1060,8978,1088,8899,1117,8825,1147,8760,1175,8690,1209,8677,1218,8605,1273e" filled="f" stroked="t" strokeweight=".750446pt" strokecolor="#048CC7">
                <v:path arrowok="t"/>
              </v:shape>
            </v:group>
            <v:group style="position:absolute;left:7133;top:3708;width:1553;height:448" coordorigin="7133,3708" coordsize="1553,448">
              <v:shape style="position:absolute;left:7133;top:3708;width:1553;height:448" coordorigin="7133,3708" coordsize="1553,448" path="m8686,4155l8625,4148,8498,4127,8414,4112,8321,4095,8220,4076,8113,4055,8002,4033,7890,4010,7778,3986,7668,3962,7564,3938,7466,3914,7377,3891,7299,3869,7235,3848,7154,3812,7142,3797,7133,3708e" filled="f" stroked="t" strokeweight=".750446pt" strokecolor="#4FB432">
                <v:path arrowok="t"/>
              </v:shape>
            </v:group>
            <v:group style="position:absolute;left:4259;top:2484;width:537;height:85" coordorigin="4259,2484" coordsize="537,85">
              <v:shape style="position:absolute;left:4259;top:2484;width:537;height:85" coordorigin="4259,2484" coordsize="537,85" path="m4259,2569l4326,2563,4398,2554,4478,2541,4560,2527,4634,2514,4708,2501,4796,2484e" filled="f" stroked="t" strokeweight=".750446pt" strokecolor="#EC561B">
                <v:path arrowok="t"/>
              </v:shape>
            </v:group>
            <v:group style="position:absolute;left:4235;top:2016;width:537;height:73" coordorigin="4235,2016" coordsize="537,73">
              <v:shape style="position:absolute;left:4235;top:2016;width:537;height:73" coordorigin="4235,2016" coordsize="537,73" path="m4235,2090l4302,2081,4373,2067,4426,2055,4453,2050,4534,2033,4608,2021,4667,2016,4682,2017,4772,2027e" filled="f" stroked="t" strokeweight=".750446pt" strokecolor="#DDDE00">
                <v:path arrowok="t"/>
              </v:shape>
            </v:group>
            <v:group style="position:absolute;left:4275;top:1729;width:518;height:195" coordorigin="4275,1729" coordsize="518,195">
              <v:shape style="position:absolute;left:4275;top:1729;width:518;height:195" coordorigin="4275,1729" coordsize="518,195" path="m4275,1729l4340,1746,4408,1776,4485,1812,4511,1825,4537,1838,4611,1873,4673,1899,4705,1908,4793,1924e" filled="f" stroked="t" strokeweight=".750446pt" strokecolor="#660FF1">
                <v:path arrowok="t"/>
              </v:shape>
            </v:group>
            <v:group style="position:absolute;left:4409;top:1257;width:610;height:215" coordorigin="4409,1257" coordsize="610,215">
              <v:shape style="position:absolute;left:4409;top:1257;width:610;height:215" coordorigin="4409,1257" coordsize="610,215" path="m4409,1257l4486,1271,4573,1295,4639,1316,4707,1339,4774,1362,4835,1384,4908,1414,4940,1430,5019,1473e" filled="f" stroked="t" strokeweight=".750446pt" strokecolor="#64E472">
                <v:path arrowok="t"/>
              </v:shape>
            </v:group>
            <v:group style="position:absolute;left:4870;top:494;width:1169;height:315" coordorigin="4870,494" coordsize="1169,315">
              <v:shape style="position:absolute;left:4870;top:494;width:1169;height:315" coordorigin="4870,494" coordsize="1169,315" path="m4870,494l4961,504,5074,519,5141,529,5214,540,5291,553,5370,566,5451,580,5531,595,5610,610,5686,625,5756,641,5821,656,5927,686,5990,715,6003,727,6039,810e" filled="f" stroked="t" strokeweight=".750446pt" strokecolor="#FF9554">
                <v:path arrowok="t"/>
              </v:shape>
            </v:group>
            <v:group style="position:absolute;left:5254;top:134;width:1624;height:547" coordorigin="5254,134" coordsize="1624,547">
              <v:shape style="position:absolute;left:5254;top:134;width:1624;height:547" coordorigin="5254,134" coordsize="1624,547" path="m5254,134l5318,145,5377,157,5452,173,5539,193,5638,216,5745,241,5858,269,5975,298,6094,329,6212,360,6327,391,6438,422,6541,453,6634,482,6715,509,6783,534,6866,576,6877,591,6879,681e" filled="f" stroked="t" strokeweight=".750446pt" strokecolor="#FFF162">
                <v:path arrowok="t"/>
              </v:shape>
            </v:group>
            <v:group style="position:absolute;left:8856;top:4121;width:100;height:119" coordorigin="8856,4121" coordsize="100,119">
              <v:shape style="position:absolute;left:8856;top:4121;width:100;height:119" coordorigin="8856,4121" coordsize="100,119" path="m8856,4240l8856,4121,8895,4121,8907,4121,8956,4176,8953,4198,8946,4216,8935,4228,8929,4233,8922,4236,8915,4238,8906,4240,8896,4240,8856,4240xe" filled="f" stroked="t" strokeweight="1.500891pt" strokecolor="#FFFFFF">
                <v:path arrowok="t"/>
              </v:shape>
            </v:group>
            <v:group style="position:absolute;left:8873;top:4133;width:65;height:94" coordorigin="8873,4133" coordsize="65,94">
              <v:shape style="position:absolute;left:8873;top:4133;width:65;height:94" coordorigin="8873,4133" coordsize="65,94" path="m8873,4227l8894,4227,8910,4227,8921,4223,8927,4215,8934,4206,8938,4194,8938,4179,8938,4165,8934,4154,8927,4146,8923,4141,8918,4138,8912,4136,8907,4134,8898,4133,8887,4133,8873,4133,8873,4227xe" filled="f" stroked="t" strokeweight="1.500891pt" strokecolor="#FFFFFF">
                <v:path arrowok="t"/>
              </v:shape>
            </v:group>
            <v:group style="position:absolute;left:8983;top:4121;width:70;height:119" coordorigin="8983,4121" coordsize="70,119">
              <v:shape style="position:absolute;left:8983;top:4121;width:70;height:119" coordorigin="8983,4121" coordsize="70,119" path="m8983,4240l8983,4121,9049,4121,9049,4133,9000,4133,9000,4171,9041,4171,9041,4184,9000,4184,9000,4227,9053,4227,9053,4240,8983,4240xe" filled="f" stroked="t" strokeweight="1.500891pt" strokecolor="#FFFFFF">
                <v:path arrowok="t"/>
              </v:shape>
            </v:group>
            <v:group style="position:absolute;left:9068;top:4118;width:73;height:125" coordorigin="9068,4118" coordsize="73,125">
              <v:shape style="position:absolute;left:9068;top:4118;width:73;height:125" coordorigin="9068,4118" coordsize="73,125" path="m9068,4238l9068,4221,9081,4227,9093,4230,9101,4230,9108,4230,9113,4228,9117,4225,9121,4221,9123,4217,9123,4211,9123,4206,9122,4203,9119,4199,9117,4196,9112,4192,9105,4188,9096,4184,9069,4156,9069,4149,9069,4140,9072,4132,9079,4126,9085,4121,9094,4118,9104,4118,9113,4118,9123,4119,9133,4122,9133,4138,9121,4133,9111,4130,9105,4130,9099,4130,9094,4132,9091,4135,9087,4138,9085,4142,9085,4147,9085,4151,9113,4173,9123,4179,9130,4184,9135,4190,9139,4195,9141,4201,9141,4208,9141,4219,9137,4227,9129,4233,9122,4240,9111,4243,9099,4243,9091,4243,9081,4241,9068,4238xe" filled="f" stroked="t" strokeweight="1.500891pt" strokecolor="#FFFFFF">
                <v:path arrowok="t"/>
              </v:shape>
            </v:group>
            <v:group style="position:absolute;left:9154;top:4121;width:111;height:119" coordorigin="9154,4121" coordsize="111,119">
              <v:shape style="position:absolute;left:9154;top:4121;width:111;height:119" coordorigin="9154,4121" coordsize="111,119" path="m9154,4240l9201,4121,9218,4121,9264,4240,9246,4240,9233,4207,9182,4207,9169,4240,9154,4240xe" filled="f" stroked="t" strokeweight="1.500891pt" strokecolor="#FFFFFF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1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even" r:id="rId75"/>
          <w:pgSz w:w="16839" w:h="23840"/>
          <w:pgMar w:header="0" w:footer="0" w:top="60" w:bottom="280" w:left="1340" w:right="2420"/>
        </w:sectPr>
      </w:pP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8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before="42"/>
        <w:ind w:left="158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spacing w:val="0"/>
          <w:w w:val="105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4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1340" w:right="2420"/>
          <w:cols w:num="2" w:equalWidth="0">
            <w:col w:w="2882" w:space="3617"/>
            <w:col w:w="6580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42"/>
        <w:ind w:left="131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48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42"/>
        <w:ind w:left="130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10" w:lineRule="exact" w:before="50"/>
        <w:ind w:left="7500" w:right="3025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44"/>
          <w:w w:val="10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2"/>
          <w:w w:val="100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Q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026" w:val="left" w:leader="none"/>
        </w:tabs>
        <w:spacing w:before="31"/>
        <w:ind w:left="52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78.796783pt;margin-top:3.165209pt;width:9.005346pt;height:9.005346pt;mso-position-horizontal-relative:page;mso-position-vertical-relative:paragraph;z-index:-3438" coordorigin="1576,63" coordsize="180,180">
            <v:shape style="position:absolute;left:1576;top:63;width:180;height:180" coordorigin="1576,63" coordsize="180,180" path="m1672,243l1660,243,1654,243,1598,213,1576,159,1576,147,1606,85,1660,63,1672,63,1734,94,1756,147,1756,159,1725,221,1672,243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046143pt;margin-top:3.165209pt;width:9.005346pt;height:9.005346pt;mso-position-horizontal-relative:page;mso-position-vertical-relative:paragraph;z-index:-3437" coordorigin="7081,63" coordsize="180,180">
            <v:shape style="position:absolute;left:7081;top:63;width:180;height:180" coordorigin="7081,63" coordsize="180,180" path="m7177,243l7165,243,7159,243,7103,213,7081,159,7081,147,7111,85,7165,63,7177,63,7239,94,7261,147,7261,159,7230,221,7177,243xe" filled="t" fillcolor="#4FB43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Q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026" w:val="left" w:leader="none"/>
        </w:tabs>
        <w:spacing w:line="270" w:lineRule="exact"/>
        <w:ind w:left="52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78.796783pt;margin-top:1.293644pt;width:9.005346pt;height:9.005346pt;mso-position-horizontal-relative:page;mso-position-vertical-relative:paragraph;z-index:-3436" coordorigin="1576,26" coordsize="180,180">
            <v:shape style="position:absolute;left:1576;top:26;width:180;height:180" coordorigin="1576,26" coordsize="180,180" path="m1672,206l1660,206,1654,205,1598,175,1576,122,1576,110,1606,48,1660,26,1672,26,1734,56,1756,110,1756,122,1725,184,1672,206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046143pt;margin-top:1.293644pt;width:9.005346pt;height:9.005346pt;mso-position-horizontal-relative:page;mso-position-vertical-relative:paragraph;z-index:-3435" coordorigin="7081,26" coordsize="180,180">
            <v:shape style="position:absolute;left:7081;top:26;width:180;height:180" coordorigin="7081,26" coordsize="180,180" path="m7177,206l7165,206,7159,205,7103,175,7081,122,7081,110,7111,48,7165,26,7177,26,7239,56,7261,110,7261,122,7230,184,7177,206xe" filled="t" fillcolor="#DDDE00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026" w:val="left" w:leader="none"/>
        </w:tabs>
        <w:spacing w:line="270" w:lineRule="exact"/>
        <w:ind w:left="52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78.796783pt;margin-top:1.293647pt;width:9.005346pt;height:9.005346pt;mso-position-horizontal-relative:page;mso-position-vertical-relative:paragraph;z-index:-3434" coordorigin="1576,26" coordsize="180,180">
            <v:shape style="position:absolute;left:1576;top:26;width:180;height:180" coordorigin="1576,26" coordsize="180,180" path="m1672,206l1660,206,1654,205,1598,175,1576,122,1576,110,1606,48,1660,26,1672,26,1734,56,1756,110,1756,122,1725,184,1672,206xe" filled="t" fillcolor="#660FF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046143pt;margin-top:1.293647pt;width:9.005346pt;height:9.005346pt;mso-position-horizontal-relative:page;mso-position-vertical-relative:paragraph;z-index:-3433" coordorigin="7081,26" coordsize="180,180">
            <v:shape style="position:absolute;left:7081;top:26;width:180;height:180" coordorigin="7081,26" coordsize="180,180" path="m7177,206l7165,206,7159,205,7103,175,7081,122,7081,110,7111,48,7165,26,7177,26,7239,56,7261,110,7261,122,7230,184,7177,206xe" filled="t" fillcolor="#64E47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026" w:val="left" w:leader="none"/>
        </w:tabs>
        <w:spacing w:line="270" w:lineRule="exact"/>
        <w:ind w:left="521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78.796783pt;margin-top:1.293679pt;width:9.005346pt;height:9.005346pt;mso-position-horizontal-relative:page;mso-position-vertical-relative:paragraph;z-index:-3432" coordorigin="1576,26" coordsize="180,180">
            <v:shape style="position:absolute;left:1576;top:26;width:180;height:180" coordorigin="1576,26" coordsize="180,180" path="m1672,206l1660,206,1654,205,1598,175,1576,122,1576,110,1606,48,1660,26,1672,26,1734,56,1756,110,1756,122,1725,184,1672,206xe" filled="t" fillcolor="#FF9554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046143pt;margin-top:1.293679pt;width:9.005346pt;height:9.005346pt;mso-position-horizontal-relative:page;mso-position-vertical-relative:paragraph;z-index:-3431" coordorigin="7081,26" coordsize="180,180">
            <v:shape style="position:absolute;left:7081;top:26;width:180;height:180" coordorigin="7081,26" coordsize="180,180" path="m7177,206l7165,206,7159,205,7103,175,7081,122,7081,110,7111,48,7165,26,7177,26,7239,56,7261,110,7261,122,7230,184,7177,206xe" filled="t" fillcolor="#FFF16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70" w:lineRule="exact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type w:val="continuous"/>
          <w:pgSz w:w="16839" w:h="23840"/>
          <w:pgMar w:top="900" w:bottom="280" w:left="134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430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429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428" type="#_x0000_t75">
            <v:imagedata r:id="rId77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tabs>
          <w:tab w:pos="3503" w:val="left" w:leader="none"/>
          <w:tab w:pos="4950" w:val="left" w:leader="none"/>
          <w:tab w:pos="6239" w:val="left" w:leader="none"/>
          <w:tab w:pos="7403" w:val="left" w:leader="none"/>
          <w:tab w:pos="10592" w:val="left" w:leader="none"/>
          <w:tab w:pos="11356" w:val="left" w:leader="none"/>
          <w:tab w:pos="13836" w:val="left" w:leader="none"/>
        </w:tabs>
        <w:spacing w:line="243" w:lineRule="auto"/>
        <w:ind w:right="30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-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9"/>
          <w:w w:val="105"/>
        </w:rPr>
        <w:t>V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13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2"/>
          <w:w w:val="100"/>
        </w:rPr>
        <w:t>É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7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F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11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,</w:t>
      </w:r>
      <w:r>
        <w:rPr>
          <w:rFonts w:ascii="Arial" w:hAnsi="Arial" w:cs="Arial" w:eastAsia="Arial"/>
          <w:b w:val="0"/>
          <w:bCs w:val="0"/>
          <w:color w:val="202529"/>
          <w:spacing w:val="-2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202529"/>
          <w:spacing w:val="-24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-2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40.949306pt;mso-position-horizontal-relative:page;mso-position-vertical-relative:paragraph;z-index:-3427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426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425" type="#_x0000_t75">
            <v:imagedata r:id="rId78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73pt;width:401.163138pt;height:40.949292pt;mso-position-horizontal-relative:page;mso-position-vertical-relative:paragraph;z-index:-3421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76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85.976027pt;mso-position-horizontal-relative:page;mso-position-vertical-relative:paragraph;z-index:-3424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203pt;width:5.334855pt;height:9.111083pt;mso-position-horizontal-relative:page;mso-position-vertical-relative:paragraph;z-index:-342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422" type="#_x0000_t75">
            <v:imagedata r:id="rId79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65pt;width:4.667998pt;height:9.111083pt;mso-position-horizontal-relative:page;mso-position-vertical-relative:paragraph;z-index:-3420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419" type="#_x0000_t75">
            <v:imagedata r:id="rId80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401.913598pt;height:63.462682pt;mso-position-horizontal-relative:page;mso-position-vertical-relative:paragraph;z-index:-3418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6pt;width:5.334855pt;height:9.111083pt;mso-position-horizontal-relative:page;mso-position-vertical-relative:paragraph;z-index:-3417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416" type="#_x0000_t75">
            <v:imagedata r:id="rId81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61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OE: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1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pt;width:4.667998pt;height:9.111083pt;mso-position-horizontal-relative:page;mso-position-vertical-relative:paragraph;z-index:-3414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413" type="#_x0000_t75">
            <v:imagedata r:id="rId82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315pt;mso-position-horizontal-relative:page;mso-position-vertical-relative:paragraph;z-index:-3415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5pt;width:5.334855pt;height:9.111083pt;mso-position-horizontal-relative:page;mso-position-vertical-relative:paragraph;z-index:-3411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410" type="#_x0000_t75">
            <v:imagedata r:id="rId83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4424" w:space="4034"/>
            <w:col w:w="2841" w:space="1387"/>
            <w:col w:w="401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315pt;mso-position-horizontal-relative:page;mso-position-vertical-relative:paragraph;z-index:-3412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89pt;mso-position-horizontal-relative:page;mso-position-vertical-relative:paragraph;z-index:-3409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7pt;width:5.334855pt;height:9.111083pt;mso-position-horizontal-relative:page;mso-position-vertical-relative:paragraph;z-index:-3408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3pt;width:61.555246pt;height:12.431138pt;mso-position-horizontal-relative:page;mso-position-vertical-relative:paragraph;z-index:-3407" type="#_x0000_t75">
            <v:imagedata r:id="rId84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(OE/ER)*100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9pt;width:4.667998pt;height:9.111083pt;mso-position-horizontal-relative:page;mso-position-vertical-relative:paragraph;z-index:-3405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404" type="#_x0000_t75">
            <v:imagedata r:id="rId85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-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1894" w:space="6564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31" w:val="left" w:leader="none"/>
        </w:tabs>
        <w:spacing w:before="28"/>
        <w:ind w:left="0" w:right="312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69984pt;width:401.163138pt;height:40.949289pt;mso-position-horizontal-relative:page;mso-position-vertical-relative:paragraph;z-index:-3406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INFRAESTRUCTURA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COMUNICACIONES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TRANSPORTES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9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760,719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1.02%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AGUA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SANEAMIENTO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9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183,856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0.25%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DESARROLLO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URBANO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9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861,836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1.16%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MOVILIDAD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TRANSPORTE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9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106,278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0.14%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ECOLOGÍA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MEDIO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AMBIENTE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8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17,952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5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2638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32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1,930,643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50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67pt;width:822.488326pt;height:.1pt;mso-position-horizontal-relative:page;mso-position-vertical-relative:paragraph;z-index:-3403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83pt;width:5.334855pt;height:9.111083pt;mso-position-horizontal-relative:page;mso-position-vertical-relative:paragraph;z-index:-3402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48pt;width:52.999198pt;height:12.51381pt;mso-position-horizontal-relative:page;mso-position-vertical-relative:paragraph;z-index:-3401" type="#_x0000_t75">
            <v:imagedata r:id="rId86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line="182" w:lineRule="auto" w:before="72"/>
        <w:ind w:left="2936" w:right="263" w:hanging="2826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09787pt;width:12.757574pt;height:9.755792pt;mso-position-horizontal-relative:page;mso-position-vertical-relative:paragraph;z-index:-3399" coordorigin="13215,162" coordsize="255,195">
            <v:group style="position:absolute;left:13238;top:184;width:210;height:2" coordorigin="13238,184" coordsize="210,2">
              <v:shape style="position:absolute;left:13238;top:184;width:210;height:2" coordorigin="13238,184" coordsize="210,0" path="m13238,184l13448,184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-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OBJETIVO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ESTRATÉGICO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INFRAESTRUCTURA,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URBANO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MEDIO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AMBIENTE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811" w:right="263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206.640884pt;margin-top:6.281045pt;width:275.045677pt;height:214.078058pt;mso-position-horizontal-relative:page;mso-position-vertical-relative:paragraph;z-index:-3400" coordorigin="4133,126" coordsize="5501,4282">
            <v:group style="position:absolute;left:6904;top:2349;width:1409;height:1706" coordorigin="6904,2349" coordsize="1409,1706">
              <v:shape style="position:absolute;left:6904;top:2349;width:1409;height:1706" coordorigin="6904,2349" coordsize="1409,1706" path="m8313,4055l6904,2787,6904,2349,8313,3617,8313,4055xe" filled="t" fillcolor="#0073AE" stroked="f">
                <v:path arrowok="t"/>
                <v:fill type="solid"/>
              </v:shape>
            </v:group>
            <v:group style="position:absolute;left:6771;top:738;width:133;height:2048" coordorigin="6771,738" coordsize="133,2048">
              <v:shape style="position:absolute;left:6771;top:738;width:133;height:2048" coordorigin="6771,738" coordsize="133,2048" path="m6904,2787l6771,1176,6771,738,6904,2349,6904,2787xe" filled="t" fillcolor="#4D00D9" stroked="f">
                <v:path arrowok="t"/>
                <v:fill type="solid"/>
              </v:shape>
            </v:group>
            <v:group style="position:absolute;left:6904;top:736;width:2;height:2051" coordorigin="6904,736" coordsize="2,2051">
              <v:shape style="position:absolute;left:6904;top:736;width:2;height:2051" coordorigin="6904,736" coordsize="0,2051" path="m6904,2787l6904,736e" filled="f" stroked="t" strokeweight=".145507pt" strokecolor="#4D00D9">
                <v:path arrowok="t"/>
              </v:shape>
            </v:group>
            <v:group style="position:absolute;left:6006;top:866;width:898;height:1921" coordorigin="6006,866" coordsize="898,1921">
              <v:shape style="position:absolute;left:6006;top:866;width:898;height:1921" coordorigin="6006,866" coordsize="898,1921" path="m6904,2787l6006,1303,6006,866,6904,2349,6904,2787xe" filled="t" fillcolor="#C3C600" stroked="f">
                <v:path arrowok="t"/>
                <v:fill type="solid"/>
              </v:shape>
            </v:group>
            <v:group style="position:absolute;left:6771;top:736;width:132;height:440" coordorigin="6771,736" coordsize="132,440">
              <v:shape style="position:absolute;left:6771;top:736;width:132;height:440" coordorigin="6771,736" coordsize="132,440" path="m6784,1176l6771,738,6831,736,6890,736,6903,1173,6843,1174,6784,1176xe" filled="t" fillcolor="#4D00D9" stroked="f">
                <v:path arrowok="t"/>
                <v:fill type="solid"/>
              </v:shape>
            </v:group>
            <v:group style="position:absolute;left:6904;top:2349;width:2;height:438" coordorigin="6904,2349" coordsize="2,438">
              <v:shape style="position:absolute;left:6904;top:2349;width:2;height:438" coordorigin="6904,2349" coordsize="0,438" path="m6904,2349l6904,2787,6904,2349xe" filled="t" fillcolor="#4D00D9" stroked="f">
                <v:path arrowok="t"/>
                <v:fill type="solid"/>
              </v:shape>
            </v:group>
            <v:group style="position:absolute;left:6771;top:738;width:133;height:2048" coordorigin="6771,738" coordsize="133,2048">
              <v:shape style="position:absolute;left:6771;top:738;width:133;height:2048" coordorigin="6771,738" coordsize="133,2048" path="m6904,2787l6771,1176,6771,738,6904,2349,6904,2787xe" filled="t" fillcolor="#C3C600" stroked="f">
                <v:path arrowok="t"/>
                <v:fill type="solid"/>
              </v:shape>
            </v:group>
            <v:group style="position:absolute;left:6904;top:2349;width:155;height:2047" coordorigin="6904,2349" coordsize="155,2047">
              <v:shape style="position:absolute;left:6904;top:2349;width:155;height:2047" coordorigin="6904,2349" coordsize="155,2047" path="m7059,4396l6904,2787,6904,2349,7059,3958,7059,4396xe" filled="t" fillcolor="#D43C01" stroked="f">
                <v:path arrowok="t"/>
                <v:fill type="solid"/>
              </v:shape>
            </v:group>
            <v:group style="position:absolute;left:6006;top:738;width:764;height:565" coordorigin="6006,738" coordsize="764,565">
              <v:shape style="position:absolute;left:6006;top:738;width:764;height:565" coordorigin="6006,738" coordsize="764,565" path="m6006,1303l6006,866,6045,854,6120,834,6195,815,6269,798,6343,784,6418,771,6494,761,6570,752,6649,745,6730,740,6771,738,6771,1176,6730,1178,6689,1180,6610,1186,6532,1194,6456,1204,6380,1215,6306,1229,6232,1244,6157,1262,6082,1281,6045,1292,6006,1303xe" filled="t" fillcolor="#C3C600" stroked="f">
                <v:path arrowok="t"/>
                <v:fill type="solid"/>
              </v:shape>
            </v:group>
            <v:group style="position:absolute;left:6904;top:2349;width:2;height:438" coordorigin="6904,2349" coordsize="2,438">
              <v:shape style="position:absolute;left:6904;top:2349;width:2;height:438" coordorigin="6904,2349" coordsize="0,438" path="m6904,2349l6904,2787,6904,2349xe" filled="t" fillcolor="#C3C600" stroked="f">
                <v:path arrowok="t"/>
                <v:fill type="solid"/>
              </v:shape>
            </v:group>
            <v:group style="position:absolute;left:6904;top:736;width:2;height:2051" coordorigin="6904,736" coordsize="2,2051">
              <v:shape style="position:absolute;left:6904;top:736;width:2;height:2051" coordorigin="6904,736" coordsize="0,2051" path="m6904,2787l6904,736e" filled="f" stroked="t" strokeweight=".123219pt" strokecolor="#0073AE">
                <v:path arrowok="t"/>
              </v:shape>
            </v:group>
            <v:group style="position:absolute;left:6904;top:2349;width:155;height:2047" coordorigin="6904,2349" coordsize="155,2047">
              <v:shape style="position:absolute;left:6904;top:2349;width:155;height:2047" coordorigin="6904,2349" coordsize="155,2047" path="m7059,4396l6904,2787,6904,2349,7059,3958,7059,4396xe" filled="t" fillcolor="#379A18" stroked="f">
                <v:path arrowok="t"/>
                <v:fill type="solid"/>
              </v:shape>
            </v:group>
            <v:group style="position:absolute;left:8313;top:2349;width:872;height:1706" coordorigin="8313,2349" coordsize="872,1706">
              <v:shape style="position:absolute;left:8313;top:2349;width:872;height:1706" coordorigin="8313,2349" coordsize="872,1706" path="m8313,4055l8313,3617,8397,3569,8476,3519,8552,3467,8623,3413,8690,3358,8753,3301,8812,3242,8867,3182,8917,3120,8963,3057,9005,2992,9043,2926,9076,2858,9105,2789,9129,2719,9150,2647,9165,2574,9176,2500,9183,2425,9185,2349,9185,2789,9183,2863,9176,2938,9165,3012,9150,3085,9129,3157,9105,3227,9076,3296,9043,3364,9005,3430,8963,3494,8917,3558,8867,3619,8812,3680,8753,3738,8690,3795,8623,3851,8552,3904,8476,3956,8397,4007,8313,4055xe" filled="t" fillcolor="#0073AE" stroked="f">
                <v:path arrowok="t"/>
                <v:fill type="solid"/>
              </v:shape>
            </v:group>
            <v:group style="position:absolute;left:6904;top:2349;width:2;height:438" coordorigin="6904,2349" coordsize="2,438">
              <v:shape style="position:absolute;left:6904;top:2349;width:2;height:438" coordorigin="6904,2349" coordsize="0,438" path="m6904,2349l6904,2787,6904,2349xe" filled="t" fillcolor="#0073AE" stroked="f">
                <v:path arrowok="t"/>
                <v:fill type="solid"/>
              </v:shape>
            </v:group>
            <v:group style="position:absolute;left:6904;top:2349;width:1409;height:1706" coordorigin="6904,2349" coordsize="1409,1706">
              <v:shape style="position:absolute;left:6904;top:2349;width:1409;height:1706" coordorigin="6904,2349" coordsize="1409,1706" path="m8313,4055l6904,2787,6904,2349,8313,3617,8313,4055xe" filled="t" fillcolor="#379A18" stroked="f">
                <v:path arrowok="t"/>
                <v:fill type="solid"/>
              </v:shape>
            </v:group>
            <v:group style="position:absolute;left:6006;top:866;width:898;height:1921" coordorigin="6006,866" coordsize="898,1921">
              <v:shape style="position:absolute;left:6006;top:866;width:898;height:1921" coordorigin="6006,866" coordsize="898,1921" path="m6904,2787l6006,1303,6006,866,6904,2349,6904,2787xe" filled="t" fillcolor="#D43C01" stroked="f">
                <v:path arrowok="t"/>
                <v:fill type="solid"/>
              </v:shape>
            </v:group>
            <v:group style="position:absolute;left:7059;top:3617;width:1255;height:779" coordorigin="7059,3617" coordsize="1255,779">
              <v:shape style="position:absolute;left:7059;top:3617;width:1255;height:779" coordorigin="7059,3617" coordsize="1255,779" path="m7059,4396l7059,3958,7130,3954,7200,3949,7269,3942,7337,3934,7404,3925,7469,3914,7534,3902,7598,3889,7662,3874,7724,3858,7786,3840,7847,3821,7907,3801,7966,3779,8025,3756,8084,3731,8142,3705,8199,3677,8257,3648,8313,3617,8313,4055,8257,4086,8199,4115,8142,4143,8084,4169,8025,4194,7966,4217,7907,4239,7847,4259,7786,4278,7724,4296,7662,4312,7598,4326,7534,4340,7469,4352,7404,4362,7337,4372,7269,4380,7200,4386,7130,4392,7059,4396xe" filled="t" fillcolor="#379A18" stroked="f">
                <v:path arrowok="t"/>
                <v:fill type="solid"/>
              </v:shape>
            </v:group>
            <v:group style="position:absolute;left:6904;top:2349;width:2;height:438" coordorigin="6904,2349" coordsize="2,438">
              <v:shape style="position:absolute;left:6904;top:2349;width:2;height:438" coordorigin="6904,2349" coordsize="0,438" path="m6904,2349l6904,2787,6904,2349xe" filled="t" fillcolor="#379A18" stroked="f">
                <v:path arrowok="t"/>
                <v:fill type="solid"/>
              </v:shape>
            </v:group>
            <v:group style="position:absolute;left:4623;top:866;width:2436;height:3534" coordorigin="4623,866" coordsize="2436,3534">
              <v:shape style="position:absolute;left:4623;top:866;width:2436;height:3534" coordorigin="4623,866" coordsize="2436,3534" path="m4644,2563l4628,2458,4623,2379,4623,2349,4627,2250,4638,2153,4657,2058,4684,1965,4718,1875,4759,1786,4807,1700,4862,1616,4924,1535,4992,1457,5067,1382,5148,1310,5235,1241,5328,1176,5427,1114,5532,1056,5643,1002,5759,953,5880,907,6006,866,6006,1303,5880,1345,5759,1390,5643,1440,5532,1494,5427,1552,5328,1614,5235,1679,5148,1747,5067,1819,4992,1895,4924,1973,4862,2054,4807,2137,4759,2224,4718,2312,4684,2403,4657,2496,4644,2563xe" filled="t" fillcolor="#D43C01" stroked="f">
                <v:path arrowok="t"/>
                <v:fill type="solid"/>
              </v:shape>
              <v:shape style="position:absolute;left:4623;top:866;width:2436;height:3534" coordorigin="4623,866" coordsize="2436,3534" path="m4623,2787l4623,2359,4623,2787xe" filled="t" fillcolor="#D43C01" stroked="f">
                <v:path arrowok="t"/>
                <v:fill type="solid"/>
              </v:shape>
              <v:shape style="position:absolute;left:4623;top:866;width:2436;height:3534" coordorigin="4623,866" coordsize="2436,3534" path="m4623,2787l4623,2359,4623,2379,4624,2398,4625,2418,4626,2437,4628,2458,4644,2563,4638,2591,4627,2688,4623,2787xe" filled="t" fillcolor="#D43C01" stroked="f">
                <v:path arrowok="t"/>
                <v:fill type="solid"/>
              </v:shape>
              <v:shape style="position:absolute;left:4623;top:866;width:2436;height:3534" coordorigin="4623,866" coordsize="2436,3534" path="m6904,4400l6717,4394,6534,4379,6356,4353,6183,4317,6016,4273,5856,4220,5702,4158,5557,4088,5419,4011,5291,3927,5172,3836,5063,3739,4965,3636,4877,3528,4802,3414,4739,3296,4689,3174,4653,3048,4630,2919,4623,2787,4627,2688,4638,2591,4644,2563,4648,2590,4683,2718,4731,2842,4793,2961,4867,3076,4953,3185,5050,3289,5158,3387,5276,3479,5404,3564,5540,3642,5685,3712,5837,3775,5995,3829,6161,3874,6331,3911,6507,3938,6687,3955,6871,3962,7059,3962,7043,4397,6984,4399,6925,4400,6904,4400xe" filled="t" fillcolor="#D43C01" stroked="f">
                <v:path arrowok="t"/>
                <v:fill type="solid"/>
              </v:shape>
              <v:shape style="position:absolute;left:4623;top:866;width:2436;height:3534" coordorigin="4623,866" coordsize="2436,3534" path="m7059,3962l6871,3962,7059,3958,7059,3962xe" filled="t" fillcolor="#D43C01" stroked="f">
                <v:path arrowok="t"/>
                <v:fill type="solid"/>
              </v:shape>
            </v:group>
            <v:group style="position:absolute;left:6904;top:2349;width:2;height:438" coordorigin="6904,2349" coordsize="2,438">
              <v:shape style="position:absolute;left:6904;top:2349;width:2;height:438" coordorigin="6904,2349" coordsize="0,438" path="m6904,2349l6904,2787,6904,2349xe" filled="t" fillcolor="#D43C01" stroked="f">
                <v:path arrowok="t"/>
                <v:fill type="solid"/>
              </v:shape>
            </v:group>
            <v:group style="position:absolute;left:6904;top:736;width:2282;height:2882" coordorigin="6904,736" coordsize="2282,2882">
              <v:shape style="position:absolute;left:6904;top:736;width:2282;height:2882" coordorigin="6904,736" coordsize="2282,2882" path="m8313,3617l6904,2349,6904,736,7091,741,7274,757,7452,782,7625,818,7792,862,7952,915,8105,977,8251,1047,8388,1124,8517,1208,8636,1299,8745,1396,8843,1499,8931,1607,9006,1721,9069,1839,9119,1961,9156,2087,9178,2216,9185,2348,9183,2425,9176,2500,9165,2574,9150,2647,9130,2719,9105,2789,9076,2858,9043,2926,9005,2992,8964,3056,8917,3120,8867,3182,8812,3242,8754,3300,8690,3357,8623,3413,8552,3467,8476,3519,8397,3569,8313,3617xe" filled="t" fillcolor="#048CC7" stroked="f">
                <v:path arrowok="t"/>
                <v:fill type="solid"/>
              </v:shape>
            </v:group>
            <v:group style="position:absolute;left:6904;top:736;width:2282;height:2882" coordorigin="6904,736" coordsize="2282,2882">
              <v:shape style="position:absolute;left:6904;top:736;width:2282;height:2882" coordorigin="6904,736" coordsize="2282,2882" path="m6904,736l7091,741,7274,757,7452,782,7625,818,7792,862,7952,915,8105,977,8251,1047,8388,1124,8517,1208,8636,1299,8745,1396,8843,1499,8931,1607,9006,1721,9069,1839,9119,1961,9156,2087,9178,2216,9185,2348,9183,2425,9176,2500,9165,2574,9150,2647,9130,2719,9105,2789,9076,2858,9043,2926,9005,2992,8964,3056,8917,3120,8867,3182,8812,3242,8754,3300,8690,3357,8623,3413,8552,3467,8476,3519,8397,3569,8313,3617,6904,2349,6904,736xe" filled="f" stroked="t" strokeweight=".750446pt" strokecolor="#048CC7">
                <v:path arrowok="t"/>
              </v:shape>
            </v:group>
            <v:group style="position:absolute;left:6904;top:2349;width:1409;height:1609" coordorigin="6904,2349" coordsize="1409,1609">
              <v:shape style="position:absolute;left:6904;top:2349;width:1409;height:1609" coordorigin="6904,2349" coordsize="1409,1609" path="m7059,3958l6904,2349,8313,3617,8257,3648,8199,3677,8142,3705,8084,3731,8025,3756,7966,3779,7907,3801,7847,3821,7786,3840,7724,3858,7662,3874,7598,3889,7534,3902,7469,3914,7404,3925,7337,3934,7269,3942,7200,3949,7130,3954,7059,3958xe" filled="t" fillcolor="#4FB432" stroked="f">
                <v:path arrowok="t"/>
                <v:fill type="solid"/>
              </v:shape>
            </v:group>
            <v:group style="position:absolute;left:6904;top:2349;width:1409;height:1609" coordorigin="6904,2349" coordsize="1409,1609">
              <v:shape style="position:absolute;left:6904;top:2349;width:1409;height:1609" coordorigin="6904,2349" coordsize="1409,1609" path="m8313,3617l8257,3648,8199,3677,8142,3705,8084,3731,8025,3756,7966,3779,7907,3801,7847,3821,7786,3840,7724,3858,7662,3874,7598,3889,7534,3902,7469,3914,7404,3925,7337,3934,7269,3942,7200,3949,7130,3954,7059,3958,6904,2349,8313,3617xe" filled="f" stroked="t" strokeweight=".750446pt" strokecolor="#4FB432">
                <v:path arrowok="t"/>
              </v:shape>
            </v:group>
            <v:group style="position:absolute;left:4622;top:866;width:2436;height:3096" coordorigin="4622,866" coordsize="2436,3096">
              <v:shape style="position:absolute;left:4622;top:866;width:2436;height:3096" coordorigin="4622,866" coordsize="2436,3096" path="m6871,3962l6687,3955,6507,3938,6331,3911,6161,3874,5995,3829,5837,3775,5685,3712,5540,3642,5404,3564,5276,3479,5158,3387,5050,3289,4953,3185,4867,3076,4793,2961,4731,2842,4683,2718,4648,2590,4628,2458,4622,2354,4626,2251,4638,2150,4658,2051,4687,1953,4724,1858,4769,1765,4822,1675,4883,1588,4951,1503,5026,1422,5109,1344,5198,1270,5295,1199,5398,1132,5507,1070,5623,1012,5745,958,5873,910,6006,866,6904,2349,7059,3958,6871,3962xe" filled="t" fillcolor="#EC561B" stroked="f">
                <v:path arrowok="t"/>
                <v:fill type="solid"/>
              </v:shape>
            </v:group>
            <v:group style="position:absolute;left:4622;top:866;width:2436;height:3096" coordorigin="4622,866" coordsize="2436,3096">
              <v:shape style="position:absolute;left:4622;top:866;width:2436;height:3096" coordorigin="4622,866" coordsize="2436,3096" path="m7059,3958l6871,3962,6687,3955,6507,3938,6331,3911,6161,3874,5995,3829,5837,3775,5685,3712,5540,3642,5404,3564,5276,3479,5158,3387,5050,3289,4953,3185,4867,3076,4793,2961,4731,2842,4683,2718,4648,2590,4628,2458,4622,2354,4626,2251,4638,2150,4658,2051,4687,1953,4724,1858,4769,1765,4822,1675,4883,1588,4951,1503,5026,1422,5109,1344,5198,1270,5295,1199,5398,1132,5507,1070,5623,1012,5745,958,5873,910,6006,866,6904,2349,7059,3958xe" filled="f" stroked="t" strokeweight=".750446pt" strokecolor="#EC561B">
                <v:path arrowok="t"/>
              </v:shape>
            </v:group>
            <v:group style="position:absolute;left:6006;top:738;width:898;height:1610" coordorigin="6006,738" coordsize="898,1610">
              <v:shape style="position:absolute;left:6006;top:738;width:898;height:1610" coordorigin="6006,738" coordsize="898,1610" path="m6904,2349l6006,866,6045,854,6082,844,6157,824,6232,806,6306,791,6380,777,6456,766,6532,756,6610,749,6689,743,6771,738,6904,2349xe" filled="t" fillcolor="#DDDE00" stroked="f">
                <v:path arrowok="t"/>
                <v:fill type="solid"/>
              </v:shape>
            </v:group>
            <v:group style="position:absolute;left:6006;top:738;width:898;height:1610" coordorigin="6006,738" coordsize="898,1610">
              <v:shape style="position:absolute;left:6006;top:738;width:898;height:1610" coordorigin="6006,738" coordsize="898,1610" path="m6006,866l6082,844,6157,824,6232,806,6306,791,6380,777,6456,766,6532,756,6610,749,6689,743,6771,738,6904,2349,6006,866xe" filled="f" stroked="t" strokeweight=".750446pt" strokecolor="#DDDE00">
                <v:path arrowok="t"/>
              </v:shape>
            </v:group>
            <v:group style="position:absolute;left:6771;top:736;width:133;height:1613" coordorigin="6771,736" coordsize="133,1613">
              <v:shape style="position:absolute;left:6771;top:736;width:133;height:1613" coordorigin="6771,736" coordsize="133,1613" path="m6904,2349l6771,738,6831,736,6890,736,6904,2349xe" filled="t" fillcolor="#660FF1" stroked="f">
                <v:path arrowok="t"/>
                <v:fill type="solid"/>
              </v:shape>
            </v:group>
            <v:group style="position:absolute;left:6771;top:736;width:133;height:1613" coordorigin="6771,736" coordsize="133,1613">
              <v:shape style="position:absolute;left:6771;top:736;width:133;height:1613" coordorigin="6771,736" coordsize="133,1613" path="m6771,738l6831,736,6890,736,6904,2349,6771,738xe" filled="f" stroked="t" strokeweight=".750446pt" strokecolor="#660FF1">
                <v:path arrowok="t"/>
              </v:shape>
            </v:group>
            <v:group style="position:absolute;left:9060;top:1674;width:566;height:147" coordorigin="9060,1674" coordsize="566,147">
              <v:shape style="position:absolute;left:9060;top:1674;width:566;height:147" coordorigin="9060,1674" coordsize="566,147" path="m9626,1674l9556,1684,9478,1701,9390,1722,9330,1738,9246,1761,9177,1782,9145,1792,9060,1822e" filled="f" stroked="t" strokeweight=".750446pt" strokecolor="#048CC7">
                <v:path arrowok="t"/>
              </v:shape>
            </v:group>
            <v:group style="position:absolute;left:7722;top:3855;width:1194;height:420" coordorigin="7722,3855" coordsize="1194,420">
              <v:shape style="position:absolute;left:7722;top:3855;width:1194;height:420" coordorigin="7722,3855" coordsize="1194,420" path="m8916,4275l8823,4259,8707,4234,8638,4218,8563,4200,8484,4181,8402,4160,8319,4138,8236,4116,8156,4093,8078,4071,8005,4048,7939,4027,7880,4006,7793,3969,7754,3939,7722,3855e" filled="f" stroked="t" strokeweight=".750446pt" strokecolor="#4FB432">
                <v:path arrowok="t"/>
              </v:shape>
            </v:group>
            <v:group style="position:absolute;left:4140;top:2726;width:546;height:105" coordorigin="4140,2726" coordsize="546,105">
              <v:shape style="position:absolute;left:4140;top:2726;width:546;height:105" coordorigin="4140,2726" coordsize="546,105" path="m4140,2831l4208,2824,4282,2812,4365,2797,4448,2780,4524,2764,4584,2750,4598,2747,4686,2726e" filled="f" stroked="t" strokeweight=".750446pt" strokecolor="#EC561B">
                <v:path arrowok="t"/>
              </v:shape>
            </v:group>
            <v:group style="position:absolute;left:4824;top:493;width:1557;height:285" coordorigin="4824,493" coordsize="1557,285">
              <v:shape style="position:absolute;left:4824;top:493;width:1557;height:285" coordorigin="4824,493" coordsize="1557,285" path="m4824,493l4885,497,5011,505,5093,512,5185,519,5285,528,5391,538,5501,548,5613,559,5724,571,5832,583,5936,596,6034,610,6122,623,6200,637,6265,650,6347,678,6360,691,6381,779e" filled="f" stroked="t" strokeweight=".750446pt" strokecolor="#DDDE00">
                <v:path arrowok="t"/>
              </v:shape>
            </v:group>
            <v:group style="position:absolute;left:5231;top:133;width:1606;height:603" coordorigin="5231,133" coordsize="1606,603">
              <v:shape style="position:absolute;left:5231;top:133;width:1606;height:603" coordorigin="5231,133" coordsize="1606,603" path="m5231,133l5294,145,5353,159,5427,178,5513,201,5610,227,5716,256,5827,288,5943,321,6060,356,6177,391,6291,427,6400,462,6501,496,6594,528,6674,558,6741,586,6823,630,6835,646,6837,736e" filled="f" stroked="t" strokeweight=".750446pt" strokecolor="#660FF1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6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10" w:lineRule="exact" w:before="50"/>
        <w:ind w:left="8570" w:right="1674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3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-25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24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39" w:lineRule="exact"/>
        <w:ind w:left="8570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2"/>
        <w:ind w:left="270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3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786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9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168" w:val="left" w:leader="none"/>
        </w:tabs>
        <w:spacing w:line="270" w:lineRule="exact" w:before="12"/>
        <w:ind w:left="270" w:right="4601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59.285198pt;margin-top:3.145121pt;width:9.005346pt;height:9.005346pt;mso-position-horizontal-relative:page;mso-position-vertical-relative:paragraph;z-index:-3398" coordorigin="1186,63" coordsize="180,180">
            <v:shape style="position:absolute;left:1186;top:63;width:180;height:180" coordorigin="1186,63" coordsize="180,180" path="m1282,243l1270,243,1264,242,1208,212,1186,159,1186,147,1216,85,1270,63,1282,63,1344,93,1366,147,1366,159,1335,221,1282,243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151672pt;margin-top:3.145121pt;width:9.005346pt;height:9.005346pt;mso-position-horizontal-relative:page;mso-position-vertical-relative:paragraph;z-index:-3397" coordorigin="7083,63" coordsize="180,180">
            <v:shape style="position:absolute;left:7083;top:63;width:180;height:180" coordorigin="7083,63" coordsize="180,180" path="m7179,243l7167,243,7161,242,7105,212,7083,159,7083,147,7114,85,7167,63,7179,63,7241,93,7263,147,7263,159,7233,221,7179,243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.285198pt;margin-top:16.653120pt;width:9.005346pt;height:9.005346pt;mso-position-horizontal-relative:page;mso-position-vertical-relative:paragraph;z-index:-3396" coordorigin="1186,333" coordsize="180,180">
            <v:shape style="position:absolute;left:1186;top:333;width:180;height:180" coordorigin="1186,333" coordsize="180,180" path="m1282,513l1270,513,1264,513,1208,483,1186,429,1186,417,1216,355,1270,333,1282,333,1344,364,1366,417,1366,429,1335,491,1282,513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151672pt;margin-top:16.653120pt;width:9.005346pt;height:9.005346pt;mso-position-horizontal-relative:page;mso-position-vertical-relative:paragraph;z-index:-3395" coordorigin="7083,333" coordsize="180,180">
            <v:shape style="position:absolute;left:7083;top:333;width:180;height:180" coordorigin="7083,333" coordsize="180,180" path="m7179,513l7167,513,7161,513,7105,483,7083,429,7083,417,7114,355,7167,333,7179,333,7241,364,7263,417,7263,429,7233,491,7179,513xe" filled="t" fillcolor="#DDDE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.285198pt;margin-top:30.161148pt;width:9.005346pt;height:9.005346pt;mso-position-horizontal-relative:page;mso-position-vertical-relative:paragraph;z-index:-3394" coordorigin="1186,603" coordsize="180,180">
            <v:shape style="position:absolute;left:1186;top:603;width:180;height:180" coordorigin="1186,603" coordsize="180,180" path="m1282,783l1270,783,1264,783,1208,753,1186,699,1186,687,1216,625,1270,603,1282,603,1344,634,1366,687,1366,699,1335,761,1282,783xe" filled="t" fillcolor="#660FF1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1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1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1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99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99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Í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70" w:lineRule="exact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headerReference w:type="even" r:id="rId87"/>
          <w:pgSz w:w="16839" w:h="23840"/>
          <w:pgMar w:header="0" w:footer="0" w:top="60" w:bottom="280" w:left="120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393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392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391" type="#_x0000_t75">
            <v:imagedata r:id="rId89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tabs>
          <w:tab w:pos="3158" w:val="left" w:leader="none"/>
          <w:tab w:pos="4260" w:val="left" w:leader="none"/>
          <w:tab w:pos="5204" w:val="left" w:leader="none"/>
          <w:tab w:pos="6023" w:val="left" w:leader="none"/>
          <w:tab w:pos="8867" w:val="left" w:leader="none"/>
          <w:tab w:pos="9286" w:val="left" w:leader="none"/>
          <w:tab w:pos="11421" w:val="left" w:leader="none"/>
          <w:tab w:pos="14264" w:val="left" w:leader="none"/>
          <w:tab w:pos="16170" w:val="left" w:leader="none"/>
        </w:tabs>
        <w:spacing w:line="243" w:lineRule="auto"/>
        <w:ind w:right="29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-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9"/>
          <w:w w:val="105"/>
        </w:rPr>
        <w:t>V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13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É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J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40.949306pt;mso-position-horizontal-relative:page;mso-position-vertical-relative:paragraph;z-index:-3390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389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388" type="#_x0000_t75">
            <v:imagedata r:id="rId90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73pt;width:401.163138pt;height:40.949292pt;mso-position-horizontal-relative:page;mso-position-vertical-relative:paragraph;z-index:-3384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88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85.976027pt;mso-position-horizontal-relative:page;mso-position-vertical-relative:paragraph;z-index:-3387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203pt;width:5.334855pt;height:9.111083pt;mso-position-horizontal-relative:page;mso-position-vertical-relative:paragraph;z-index:-3386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385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65pt;width:4.667998pt;height:9.111083pt;mso-position-horizontal-relative:page;mso-position-vertical-relative:paragraph;z-index:-3383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382" type="#_x0000_t75">
            <v:imagedata r:id="rId92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401.913598pt;height:63.462682pt;mso-position-horizontal-relative:page;mso-position-vertical-relative:paragraph;z-index:-3381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6pt;width:5.334855pt;height:9.111083pt;mso-position-horizontal-relative:page;mso-position-vertical-relative:paragraph;z-index:-3380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379" type="#_x0000_t75">
            <v:imagedata r:id="rId93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61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OE: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1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pt;width:4.667998pt;height:9.111083pt;mso-position-horizontal-relative:page;mso-position-vertical-relative:paragraph;z-index:-3377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376" type="#_x0000_t75">
            <v:imagedata r:id="rId94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315pt;mso-position-horizontal-relative:page;mso-position-vertical-relative:paragraph;z-index:-3378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5pt;width:5.334855pt;height:9.111083pt;mso-position-horizontal-relative:page;mso-position-vertical-relative:paragraph;z-index:-3374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373" type="#_x0000_t75">
            <v:imagedata r:id="rId95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4424" w:space="4034"/>
            <w:col w:w="2841" w:space="1387"/>
            <w:col w:w="401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315pt;mso-position-horizontal-relative:page;mso-position-vertical-relative:paragraph;z-index:-3375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89pt;mso-position-horizontal-relative:page;mso-position-vertical-relative:paragraph;z-index:-3372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7pt;width:5.334855pt;height:9.111083pt;mso-position-horizontal-relative:page;mso-position-vertical-relative:paragraph;z-index:-3371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3pt;width:61.555246pt;height:12.431138pt;mso-position-horizontal-relative:page;mso-position-vertical-relative:paragraph;z-index:-3370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(OE/ER)*100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9pt;width:4.667998pt;height:9.111083pt;mso-position-horizontal-relative:page;mso-position-vertical-relative:paragraph;z-index:-3368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367" type="#_x0000_t75">
            <v:imagedata r:id="rId97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-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1894" w:space="6564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03" w:val="left" w:leader="none"/>
        </w:tabs>
        <w:spacing w:before="28"/>
        <w:ind w:left="0" w:right="500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69984pt;width:401.163138pt;height:40.949289pt;mso-position-horizontal-relative:page;mso-position-vertical-relative:paragraph;z-index:-3369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SEGURIDAD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PUBLICA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2,302,360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3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3.1%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PROCURACIÓN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IMPARTICIÓN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JUSTICIA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5,188,642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2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6.99%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PREVENCIÓN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ATENCIÓN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VICTIMAS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175,069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2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0.24%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PROTECCIÓN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CIVIL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5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23,571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2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0.03%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REINSERCIÓN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5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930,621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2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1.25%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69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8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9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8,620,263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187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67pt;width:822.488326pt;height:.1pt;mso-position-horizontal-relative:page;mso-position-vertical-relative:paragraph;z-index:-3366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83pt;width:5.334855pt;height:9.111083pt;mso-position-horizontal-relative:page;mso-position-vertical-relative:paragraph;z-index:-3365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48pt;width:52.999198pt;height:12.51381pt;mso-position-horizontal-relative:page;mso-position-vertical-relative:paragraph;z-index:-3364" type="#_x0000_t75">
            <v:imagedata r:id="rId98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before="1"/>
        <w:ind w:left="860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101112pt;width:12.757574pt;height:9.755792pt;mso-position-horizontal-relative:page;mso-position-vertical-relative:paragraph;z-index:-3362" coordorigin="13215,162" coordsize="255,195">
            <v:group style="position:absolute;left:13238;top:185;width:210;height:2" coordorigin="13238,185" coordsize="210,2">
              <v:shape style="position:absolute;left:13238;top:185;width:210;height:2" coordorigin="13238,185" coordsize="210,0" path="m13238,185l13448,185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-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OBJETIVO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6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ESTRATÉGICO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JUSTICIA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7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SEGURIDAD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212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217.605865pt;margin-top:6.153309pt;width:256.67901pt;height:216.620307pt;mso-position-horizontal-relative:page;mso-position-vertical-relative:paragraph;z-index:-3363" coordorigin="4352,123" coordsize="5134,4332">
            <v:group style="position:absolute;left:6919;top:2296;width:2410;height:621" coordorigin="6919,2296" coordsize="2410,621">
              <v:shape style="position:absolute;left:6919;top:2296;width:2410;height:621" coordorigin="6919,2296" coordsize="2410,621" path="m9329,2917l6919,2734,6919,2296,9329,2479,9329,2917xe" filled="t" fillcolor="#0073AE" stroked="f">
                <v:path arrowok="t"/>
                <v:fill type="solid"/>
              </v:shape>
            </v:group>
            <v:group style="position:absolute;left:5398;top:962;width:1521;height:1772" coordorigin="5398,962" coordsize="1521,1772">
              <v:shape style="position:absolute;left:5398;top:962;width:1521;height:1772" coordorigin="5398,962" coordsize="1521,1772" path="m6919,2734l5398,1400,5398,962,6919,2296,6919,2734xe" filled="t" fillcolor="#4D00D9" stroked="f">
                <v:path arrowok="t"/>
                <v:fill type="solid"/>
              </v:shape>
            </v:group>
            <v:group style="position:absolute;left:6919;top:582;width:2;height:2152" coordorigin="6919,582" coordsize="2,2152">
              <v:shape style="position:absolute;left:6919;top:582;width:2;height:2152" coordorigin="6919,582" coordsize="0,2152" path="m6919,2734l6919,582e" filled="f" stroked="t" strokeweight=".148344pt" strokecolor="#4D00D9">
                <v:path arrowok="t"/>
              </v:shape>
            </v:group>
            <v:group style="position:absolute;left:5366;top:980;width:1553;height:1754" coordorigin="5366,980" coordsize="1553,1754">
              <v:shape style="position:absolute;left:5366;top:980;width:1553;height:1754" coordorigin="5366,980" coordsize="1553,1754" path="m6919,2734l5366,1418,5366,980,6919,2296,6919,2734xe" filled="t" fillcolor="#C3C600" stroked="f">
                <v:path arrowok="t"/>
                <v:fill type="solid"/>
              </v:shape>
            </v:group>
            <v:group style="position:absolute;left:5398;top:582;width:1520;height:817" coordorigin="5398,582" coordsize="1520,817">
              <v:shape style="position:absolute;left:5398;top:582;width:1520;height:817" coordorigin="5398,582" coordsize="1520,817" path="m5398,1400l5398,962,5466,924,5534,889,5603,855,5673,824,5744,794,5816,767,5888,741,5961,717,6035,696,6110,676,6186,658,6263,642,6341,628,6420,616,6500,606,6581,597,6664,591,6747,586,6832,583,6918,582,6918,1020,6832,1021,6747,1024,6664,1028,6581,1035,6500,1043,6420,1054,6341,1066,6263,1080,6186,1096,6110,1114,6035,1133,5961,1155,5888,1179,5816,1204,5744,1232,5673,1262,5603,1293,5534,1327,5466,1362,5398,1400xe" filled="t" fillcolor="#4D00D9" stroked="f">
                <v:path arrowok="t"/>
                <v:fill type="solid"/>
              </v:shape>
            </v:group>
            <v:group style="position:absolute;left:6919;top:2296;width:2;height:438" coordorigin="6919,2296" coordsize="2,438">
              <v:shape style="position:absolute;left:6919;top:2296;width:2;height:438" coordorigin="6919,2296" coordsize="0,438" path="m6919,2296l6919,2734,6919,2296xe" filled="t" fillcolor="#4D00D9" stroked="f">
                <v:path arrowok="t"/>
                <v:fill type="solid"/>
              </v:shape>
            </v:group>
            <v:group style="position:absolute;left:5398;top:962;width:1521;height:1772" coordorigin="5398,962" coordsize="1521,1772">
              <v:shape style="position:absolute;left:5398;top:962;width:1521;height:1772" coordorigin="5398,962" coordsize="1521,1772" path="m6919,2734l5398,1400,5398,962,6919,2296,6919,2734xe" filled="t" fillcolor="#C3C600" stroked="f">
                <v:path arrowok="t"/>
                <v:fill type="solid"/>
              </v:shape>
            </v:group>
            <v:group style="position:absolute;left:5141;top:1131;width:1778;height:1603" coordorigin="5141,1131" coordsize="1778,1603">
              <v:shape style="position:absolute;left:5141;top:1131;width:1778;height:1603" coordorigin="5141,1131" coordsize="1778,1603" path="m6919,2734l5141,1569,5141,1131,6919,2296,6919,2734xe" filled="t" fillcolor="#D43C01" stroked="f">
                <v:path arrowok="t"/>
                <v:fill type="solid"/>
              </v:shape>
            </v:group>
            <v:group style="position:absolute;left:5366;top:962;width:32;height:456" coordorigin="5366,962" coordsize="32,456">
              <v:shape style="position:absolute;left:5366;top:962;width:32;height:456" coordorigin="5366,962" coordsize="32,456" path="m5366,1418l5366,980,5377,974,5398,962,5398,1400,5377,1411,5366,1418xe" filled="t" fillcolor="#C3C600" stroked="f">
                <v:path arrowok="t"/>
                <v:fill type="solid"/>
              </v:shape>
            </v:group>
            <v:group style="position:absolute;left:6919;top:2296;width:2;height:438" coordorigin="6919,2296" coordsize="2,438">
              <v:shape style="position:absolute;left:6919;top:2296;width:2;height:438" coordorigin="6919,2296" coordsize="0,438" path="m6919,2296l6919,2734,6919,2296xe" filled="t" fillcolor="#C3C600" stroked="f">
                <v:path arrowok="t"/>
                <v:fill type="solid"/>
              </v:shape>
            </v:group>
            <v:group style="position:absolute;left:5366;top:980;width:1553;height:1754" coordorigin="5366,980" coordsize="1553,1754">
              <v:shape style="position:absolute;left:5366;top:980;width:1553;height:1754" coordorigin="5366,980" coordsize="1553,1754" path="m6919,2734l5366,1418,5366,980,6919,2296,6919,2734xe" filled="t" fillcolor="#D43C01" stroked="f">
                <v:path arrowok="t"/>
                <v:fill type="solid"/>
              </v:shape>
            </v:group>
            <v:group style="position:absolute;left:6919;top:2296;width:2410;height:621" coordorigin="6919,2296" coordsize="2410,621">
              <v:shape style="position:absolute;left:6919;top:2296;width:2410;height:621" coordorigin="6919,2296" coordsize="2410,621" path="m9329,2917l6919,2734,6919,2296,9329,2479,9329,2917xe" filled="t" fillcolor="#379A18" stroked="f">
                <v:path arrowok="t"/>
                <v:fill type="solid"/>
              </v:shape>
            </v:group>
            <v:group style="position:absolute;left:5141;top:986;width:225;height:576" coordorigin="5141,986" coordsize="225,576">
              <v:shape style="position:absolute;left:5141;top:986;width:225;height:576" coordorigin="5141,986" coordsize="225,576" path="m5150,1562l5141,1131,5190,1095,5254,1051,5321,1008,5356,986,5366,1418,5348,1429,5330,1440,5279,1472,5214,1515,5166,1550,5150,1562xe" filled="t" fillcolor="#D43C01" stroked="f">
                <v:path arrowok="t"/>
                <v:fill type="solid"/>
              </v:shape>
            </v:group>
            <v:group style="position:absolute;left:6919;top:2296;width:2;height:438" coordorigin="6919,2296" coordsize="2,438">
              <v:shape style="position:absolute;left:6919;top:2296;width:2;height:438" coordorigin="6919,2296" coordsize="0,438" path="m6919,2296l6919,2734,6919,2296xe" filled="t" fillcolor="#D43C01" stroked="f">
                <v:path arrowok="t"/>
                <v:fill type="solid"/>
              </v:shape>
            </v:group>
            <v:group style="position:absolute;left:6919;top:582;width:2;height:2152" coordorigin="6919,582" coordsize="2,2152">
              <v:shape style="position:absolute;left:6919;top:582;width:2;height:2152" coordorigin="6919,582" coordsize="0,2152" path="m6919,2734l6919,582e" filled="f" stroked="t" strokeweight=".12469pt" strokecolor="#0073AE">
                <v:path arrowok="t"/>
              </v:shape>
            </v:group>
            <v:group style="position:absolute;left:5141;top:1131;width:1778;height:1603" coordorigin="5141,1131" coordsize="1778,1603">
              <v:shape style="position:absolute;left:5141;top:1131;width:1778;height:1603" coordorigin="5141,1131" coordsize="1778,1603" path="m6919,2734l5141,1569,5141,1131,6919,2296,6919,2734xe" filled="t" fillcolor="#379A18" stroked="f">
                <v:path arrowok="t"/>
                <v:fill type="solid"/>
              </v:shape>
            </v:group>
            <v:group style="position:absolute;left:9329;top:2476;width:2;height:441" coordorigin="9329,2476" coordsize="2,441">
              <v:shape style="position:absolute;left:9329;top:2476;width:2;height:441" coordorigin="9329,2476" coordsize="0,441" path="m9329,2917l9329,2476e" filled="f" stroked="t" strokeweight=".127960pt" strokecolor="#0073AE">
                <v:path arrowok="t"/>
              </v:shape>
            </v:group>
            <v:group style="position:absolute;left:6919;top:2296;width:2;height:438" coordorigin="6919,2296" coordsize="2,438">
              <v:shape style="position:absolute;left:6919;top:2296;width:2;height:438" coordorigin="6919,2296" coordsize="0,438" path="m6919,2296l6919,2734,6919,2296xe" filled="t" fillcolor="#0073AE" stroked="f">
                <v:path arrowok="t"/>
                <v:fill type="solid"/>
              </v:shape>
            </v:group>
            <v:group style="position:absolute;left:4495;top:1131;width:4834;height:3317" coordorigin="4495,1131" coordsize="4834,3317">
              <v:shape style="position:absolute;left:4495;top:1131;width:4834;height:3317" coordorigin="4495,1131" coordsize="4834,3317" path="m4515,2507l4502,2427,4495,2296,4497,2229,4502,2163,4510,2098,4521,2034,4535,1971,4553,1908,4574,1847,4598,1787,4625,1727,4656,1669,4690,1611,4727,1554,4767,1498,4811,1443,4858,1389,4908,1336,4961,1283,5018,1232,5078,1181,5141,1131,5141,1569,5078,1619,5018,1670,4961,1721,4908,1774,4858,1827,4811,1881,4767,1936,4727,1992,4690,2049,4656,2106,4625,2165,4598,2224,4574,2285,4553,2346,4535,2408,4521,2472,4515,2507xe" filled="t" fillcolor="#379A18" stroked="f">
                <v:path arrowok="t"/>
                <v:fill type="solid"/>
              </v:shape>
              <v:shape style="position:absolute;left:4495;top:1131;width:4834;height:3317" coordorigin="4495,1131" coordsize="4834,3317" path="m4495,2734l4495,2296,4502,2427,4515,2507,4510,2536,4502,2601,4497,2667,4495,2734xe" filled="t" fillcolor="#379A18" stroked="f">
                <v:path arrowok="t"/>
                <v:fill type="solid"/>
              </v:shape>
              <v:shape style="position:absolute;left:4495;top:1131;width:4834;height:3317" coordorigin="4495,1131" coordsize="4834,3317" path="m8544,4010l6859,4010,7055,4008,7247,3995,7435,3971,7619,3938,7797,3894,7969,3841,8134,3780,8291,3709,8440,3631,8581,3544,8711,3450,8832,3350,8941,3242,9039,3128,9124,3009,9197,2883,9256,2753,9300,2618,9329,2479,9329,2917,9303,3047,9263,3173,9211,3295,9147,3413,9072,3526,8986,3635,8889,3737,8783,3835,8667,3926,8544,4010xe" filled="t" fillcolor="#379A18" stroked="f">
                <v:path arrowok="t"/>
                <v:fill type="solid"/>
              </v:shape>
              <v:shape style="position:absolute;left:4495;top:1131;width:4834;height:3317" coordorigin="4495,1131" coordsize="4834,3317" path="m6919,4448l6720,4442,6526,4426,6337,4398,6153,4361,5976,4313,5805,4257,5642,4191,5488,4117,5342,4035,5205,3946,5079,3849,4963,3746,4858,3637,4766,3522,4686,3401,4619,3276,4566,3146,4527,3012,4503,2875,4495,2734,4497,2667,4502,2601,4510,2536,4515,2507,4522,2556,4556,2681,4601,2803,4659,2921,4728,3036,4809,3145,4900,3250,5001,3350,5113,3444,5233,3532,5362,3614,5500,3689,5646,3757,5799,3818,5959,3872,6125,3917,6298,3954,6477,3982,6660,4000,6859,4010,8544,4010,8542,4011,8409,4090,8268,4162,8120,4226,7965,4283,7803,4332,7636,4373,7463,4405,7286,4429,7105,4443,6919,4448xe" filled="t" fillcolor="#379A18" stroked="f">
                <v:path arrowok="t"/>
                <v:fill type="solid"/>
              </v:shape>
            </v:group>
            <v:group style="position:absolute;left:6919;top:2296;width:2;height:438" coordorigin="6919,2296" coordsize="2,438">
              <v:shape style="position:absolute;left:6919;top:2296;width:2;height:438" coordorigin="6919,2296" coordsize="0,438" path="m6919,2296l6919,2734,6919,2296xe" filled="t" fillcolor="#379A18" stroked="f">
                <v:path arrowok="t"/>
                <v:fill type="solid"/>
              </v:shape>
            </v:group>
            <v:group style="position:absolute;left:6919;top:582;width:2424;height:1893" coordorigin="6919,582" coordsize="2424,1893">
              <v:shape style="position:absolute;left:6919;top:582;width:2424;height:1893" coordorigin="6919,582" coordsize="2424,1893" path="m9330,2475l6919,2296,6919,582,7117,588,7312,605,7501,632,7685,669,7862,717,8033,773,8196,839,8350,913,8496,995,8633,1084,8759,1180,8875,1284,8980,1393,9072,1508,9152,1629,9219,1754,9272,1884,9311,2018,9335,2155,9343,2296,9343,2317,9339,2395,9330,2475xe" filled="t" fillcolor="#048CC7" stroked="f">
                <v:path arrowok="t"/>
                <v:fill type="solid"/>
              </v:shape>
            </v:group>
            <v:group style="position:absolute;left:6919;top:582;width:2424;height:1893" coordorigin="6919,582" coordsize="2424,1893">
              <v:shape style="position:absolute;left:6919;top:582;width:2424;height:1893" coordorigin="6919,582" coordsize="2424,1893" path="m6919,582l7117,588,7312,605,7501,632,7685,669,7862,717,8033,773,8196,839,8350,913,8496,995,8633,1084,8759,1180,8875,1284,8980,1393,9072,1508,9152,1629,9219,1754,9272,1884,9311,2018,9335,2155,9343,2296,9343,2317,9339,2395,9330,2475,6919,2296,6919,582xe" filled="f" stroked="t" strokeweight=".750446pt" strokecolor="#048CC7">
                <v:path arrowok="t"/>
              </v:shape>
            </v:group>
            <v:group style="position:absolute;left:4496;top:1131;width:4833;height:2879" coordorigin="4496,1131" coordsize="4833,2879">
              <v:shape style="position:absolute;left:4496;top:1131;width:4833;height:2879" coordorigin="4496,1131" coordsize="4833,2879" path="m6859,4010l6660,4000,6463,3980,6273,3948,6089,3907,5912,3856,5742,3795,5582,3726,5429,3649,5287,3563,5154,3471,5032,3372,4921,3266,4821,3155,4734,3038,4659,2917,4598,2791,4550,2661,4517,2528,4499,2392,4496,2254,4509,2113,4531,2000,4562,1891,4601,1785,4650,1683,4708,1584,4775,1489,4852,1396,4894,1350,4939,1305,4986,1261,5035,1217,5087,1174,5141,1131,6919,2296,9329,2479,9300,2618,9256,2753,9197,2883,9124,3009,9039,3128,8941,3242,8832,3350,8711,3450,8581,3544,8440,3631,8291,3709,8134,3780,7969,3841,7797,3894,7619,3938,7435,3971,7247,3995,7055,4008,6859,4010xe" filled="t" fillcolor="#4FB432" stroked="f">
                <v:path arrowok="t"/>
                <v:fill type="solid"/>
              </v:shape>
            </v:group>
            <v:group style="position:absolute;left:4496;top:1131;width:4833;height:2879" coordorigin="4496,1131" coordsize="4833,2879">
              <v:shape style="position:absolute;left:4496;top:1131;width:4833;height:2879" coordorigin="4496,1131" coordsize="4833,2879" path="m9329,2479l9300,2618,9256,2753,9197,2883,9124,3009,9039,3128,8941,3242,8832,3350,8711,3450,8581,3544,8440,3631,8291,3709,8134,3780,7969,3841,7797,3894,7619,3938,7435,3971,7247,3995,7055,4008,6859,4010,6660,4000,6463,3980,6273,3948,6089,3907,5912,3856,5742,3795,5582,3726,5429,3649,5287,3563,5154,3471,5032,3372,4921,3266,4821,3155,4734,3038,4659,2917,4598,2791,4550,2661,4517,2528,4499,2392,4496,2254,4509,2113,4531,2000,4562,1891,4601,1785,4650,1683,4708,1584,4775,1489,4852,1396,4894,1350,4939,1305,4986,1261,5035,1217,5087,1174,5141,1131,6919,2296,9329,2479xe" filled="f" stroked="t" strokeweight=".750446pt" strokecolor="#4FB432">
                <v:path arrowok="t"/>
              </v:shape>
            </v:group>
            <v:group style="position:absolute;left:5141;top:986;width:1778;height:1310" coordorigin="5141,986" coordsize="1778,1310">
              <v:shape style="position:absolute;left:5141;top:986;width:1778;height:1310" coordorigin="5141,986" coordsize="1778,1310" path="m6919,2296l5141,1131,5158,1119,5174,1107,5238,1061,5303,1018,5356,986,6919,2296xe" filled="t" fillcolor="#EC561B" stroked="f">
                <v:path arrowok="t"/>
                <v:fill type="solid"/>
              </v:shape>
            </v:group>
            <v:group style="position:absolute;left:5141;top:986;width:1778;height:1310" coordorigin="5141,986" coordsize="1778,1310">
              <v:shape style="position:absolute;left:5141;top:986;width:1778;height:1310" coordorigin="5141,986" coordsize="1778,1310" path="m5141,1131l5190,1095,5254,1051,5321,1008,5356,986,6919,2296,5141,1131xe" filled="f" stroked="t" strokeweight=".750446pt" strokecolor="#EC561B">
                <v:path arrowok="t"/>
              </v:shape>
            </v:group>
            <v:group style="position:absolute;left:5366;top:962;width:1553;height:1334" coordorigin="5366,962" coordsize="1553,1334">
              <v:shape style="position:absolute;left:5366;top:962;width:1553;height:1334" coordorigin="5366,962" coordsize="1553,1334" path="m6919,2296l5366,980,5377,974,5398,962,6919,2296xe" filled="t" fillcolor="#DDDE00" stroked="f">
                <v:path arrowok="t"/>
                <v:fill type="solid"/>
              </v:shape>
            </v:group>
            <v:group style="position:absolute;left:5366;top:962;width:1553;height:1334" coordorigin="5366,962" coordsize="1553,1334">
              <v:shape style="position:absolute;left:5366;top:962;width:1553;height:1334" coordorigin="5366,962" coordsize="1553,1334" path="m5366,980l5377,974,5387,968,5398,962,6919,2296,5366,980xe" filled="f" stroked="t" strokeweight=".750446pt" strokecolor="#DDDE00">
                <v:path arrowok="t"/>
              </v:shape>
            </v:group>
            <v:group style="position:absolute;left:5398;top:582;width:1521;height:1714" coordorigin="5398,582" coordsize="1521,1714">
              <v:shape style="position:absolute;left:5398;top:582;width:1521;height:1714" coordorigin="5398,582" coordsize="1521,1714" path="m6919,2296l5398,962,5466,924,5534,889,5603,855,5673,824,5744,794,5816,767,5888,741,5961,717,6035,696,6110,676,6186,658,6263,642,6341,628,6420,616,6500,606,6581,597,6664,591,6747,586,6832,583,6918,582,6919,2296xe" filled="t" fillcolor="#660FF1" stroked="f">
                <v:path arrowok="t"/>
                <v:fill type="solid"/>
              </v:shape>
            </v:group>
            <v:group style="position:absolute;left:5398;top:582;width:1521;height:1714" coordorigin="5398,582" coordsize="1521,1714">
              <v:shape style="position:absolute;left:5398;top:582;width:1521;height:1714" coordorigin="5398,582" coordsize="1521,1714" path="m5398,962l5466,924,5534,889,5603,855,5673,824,5744,794,5816,767,5888,741,5961,717,6035,696,6110,676,6186,658,6263,642,6341,628,6420,616,6500,606,6581,597,6664,591,6747,586,6832,583,6918,582,6919,2296,5398,962xe" filled="f" stroked="t" strokeweight=".750446pt" strokecolor="#660FF1">
                <v:path arrowok="t"/>
              </v:shape>
            </v:group>
            <v:group style="position:absolute;left:8723;top:850;width:756;height:301" coordorigin="8723,850" coordsize="756,301">
              <v:shape style="position:absolute;left:8723;top:850;width:756;height:301" coordorigin="8723,850" coordsize="756,301" path="m9478,850l9416,861,9348,879,9267,904,9177,933,9085,964,8995,996,8915,1028,8849,1057,8790,1091,8723,1151e" filled="f" stroked="t" strokeweight=".750446pt" strokecolor="#048CC7">
                <v:path arrowok="t"/>
              </v:shape>
            </v:group>
            <v:group style="position:absolute;left:4751;top:3856;width:1164;height:410" coordorigin="4751,3856" coordsize="1164,410">
              <v:shape style="position:absolute;left:4751;top:3856;width:1164;height:410" coordorigin="4751,3856" coordsize="1164,410" path="m4751,4266l4841,4250,4953,4226,5020,4210,5092,4193,5169,4174,5248,4154,5328,4132,5408,4111,5486,4089,5561,4066,5631,4045,5696,4024,5752,4003,5838,3967,5877,3938,5914,3856e" filled="f" stroked="t" strokeweight=".750446pt" strokecolor="#4FB432">
                <v:path arrowok="t"/>
              </v:shape>
            </v:group>
            <v:group style="position:absolute;left:4360;top:851;width:891;height:202" coordorigin="4360,851" coordsize="891,202">
              <v:shape style="position:absolute;left:4360;top:851;width:891;height:202" coordorigin="4360,851" coordsize="891,202" path="m4360,851l4431,856,4512,863,4612,874,4722,887,4836,903,4945,920,5043,939,5122,958,5188,988,5250,1053e" filled="f" stroked="t" strokeweight=".750446pt" strokecolor="#EC561B">
                <v:path arrowok="t"/>
              </v:shape>
            </v:group>
            <v:group style="position:absolute;left:4608;top:491;width:774;height:480" coordorigin="4608,491" coordsize="774,480">
              <v:shape style="position:absolute;left:4608;top:491;width:774;height:480" coordorigin="4608,491" coordsize="774,480" path="m4608,491l4672,512,4743,545,4829,590,4924,642,5022,698,5115,755,5199,808,5267,854,5325,901,5382,971e" filled="f" stroked="t" strokeweight=".750446pt" strokecolor="#DDDE00">
                <v:path arrowok="t"/>
              </v:shape>
            </v:group>
            <v:group style="position:absolute;left:4954;top:131;width:1158;height:549" coordorigin="4954,131" coordsize="1158,549">
              <v:shape style="position:absolute;left:4954;top:131;width:1158;height:549" coordorigin="4954,131" coordsize="1158,549" path="m4954,131l5046,154,5158,191,5225,215,5298,241,5375,270,5455,300,5535,331,5616,363,5694,395,5769,426,5840,457,5904,487,5961,514,6046,561,6083,595,6113,680e" filled="f" stroked="t" strokeweight=".750446pt" strokecolor="#660FF1">
                <v:path arrowok="t"/>
              </v:shape>
            </v:group>
            <v:group style="position:absolute;left:4465;top:4238;width:106;height:125" coordorigin="4465,4238" coordsize="106,125">
              <v:shape style="position:absolute;left:4465;top:4238;width:106;height:125" coordorigin="4465,4238" coordsize="106,125" path="m4465,4363l4559,4238,4571,4238,4477,4363,4465,4363xe" filled="f" stroked="t" strokeweight="1.500891pt" strokecolor="#FFFFFF">
                <v:path arrowok="t"/>
              </v:shape>
            </v:group>
            <v:group style="position:absolute;left:4464;top:4241;width:51;height:60" coordorigin="4464,4241" coordsize="51,60">
              <v:shape style="position:absolute;left:4464;top:4241;width:51;height:60" coordorigin="4464,4241" coordsize="51,60" path="m4489,4300l4482,4300,4475,4298,4471,4292,4466,4287,4464,4280,4464,4270,4464,4261,4466,4254,4471,4249,4475,4243,4482,4241,4489,4241,4497,4241,4503,4243,4508,4249,4512,4254,4515,4261,4515,4270,4515,4280,4512,4287,4508,4292,4503,4298,4497,4300,4489,4300xe" filled="f" stroked="t" strokeweight="1.500891pt" strokecolor="#FFFFFF">
                <v:path arrowok="t"/>
              </v:shape>
            </v:group>
            <v:group style="position:absolute;left:4476;top:4249;width:27;height:44" coordorigin="4476,4249" coordsize="27,44">
              <v:shape style="position:absolute;left:4476;top:4249;width:27;height:44" coordorigin="4476,4249" coordsize="27,44" path="m4489,4292l4493,4292,4497,4290,4499,4286,4502,4282,4503,4277,4503,4270,4503,4264,4502,4258,4499,4254,4497,4250,4493,4249,4489,4249,4485,4249,4482,4250,4480,4254,4477,4258,4476,4264,4476,4270,4476,4277,4477,4282,4480,4286,4482,4290,4485,4292,4489,4292xe" filled="f" stroked="t" strokeweight="1.500891pt" strokecolor="#FFFFFF">
                <v:path arrowok="t"/>
              </v:shape>
            </v:group>
            <v:group style="position:absolute;left:4522;top:4300;width:51;height:60" coordorigin="4522,4300" coordsize="51,60">
              <v:shape style="position:absolute;left:4522;top:4300;width:51;height:60" coordorigin="4522,4300" coordsize="51,60" path="m4547,4360l4539,4360,4533,4357,4529,4352,4524,4346,4522,4339,4522,4330,4522,4321,4524,4314,4529,4308,4533,4303,4539,4300,4547,4300,4555,4300,4561,4303,4566,4308,4570,4314,4572,4321,4572,4330,4572,4339,4570,4346,4566,4352,4561,4357,4555,4360,4547,4360xe" filled="f" stroked="t" strokeweight="1.500891pt" strokecolor="#FFFFFF">
                <v:path arrowok="t"/>
              </v:shape>
            </v:group>
            <v:group style="position:absolute;left:4534;top:4308;width:27;height:44" coordorigin="4534,4308" coordsize="27,44">
              <v:shape style="position:absolute;left:4534;top:4308;width:27;height:44" coordorigin="4534,4308" coordsize="27,44" path="m4547,4352l4551,4352,4554,4350,4557,4346,4559,4342,4560,4337,4560,4330,4560,4323,4559,4318,4557,4314,4554,4310,4551,4308,4547,4308,4543,4308,4540,4310,4537,4314,4535,4318,4534,4323,4534,4330,4534,4337,4535,4342,4537,4346,4540,4350,4543,4352,4547,4352xe" filled="f" stroked="t" strokeweight="1.500891pt" strokecolor="#FFFFFF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08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headerReference w:type="even" r:id="rId99"/>
          <w:pgSz w:w="16839" w:h="23840"/>
          <w:pgMar w:header="0" w:footer="0" w:top="60" w:bottom="280" w:left="260" w:right="242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3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23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-12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260" w:right="2420"/>
          <w:cols w:num="2" w:equalWidth="0">
            <w:col w:w="3920" w:space="5220"/>
            <w:col w:w="5019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1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116" w:val="left" w:leader="none"/>
        </w:tabs>
        <w:spacing w:line="270" w:lineRule="exact" w:before="12"/>
        <w:ind w:left="2606" w:right="3174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29.07663pt;margin-top:3.145121pt;width:9.005346pt;height:9.005346pt;mso-position-horizontal-relative:page;mso-position-vertical-relative:paragraph;z-index:-3361" coordorigin="2582,63" coordsize="180,180">
            <v:shape style="position:absolute;left:2582;top:63;width:180;height:180" coordorigin="2582,63" coordsize="180,180" path="m2677,243l2666,243,2660,242,2604,212,2582,159,2582,147,2612,85,2666,63,2677,63,2739,93,2762,147,2762,159,2731,221,2677,243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550354pt;margin-top:3.145121pt;width:9.005346pt;height:9.005346pt;mso-position-horizontal-relative:page;mso-position-vertical-relative:paragraph;z-index:-3360" coordorigin="7091,63" coordsize="180,180">
            <v:shape style="position:absolute;left:7091;top:63;width:180;height:180" coordorigin="7091,63" coordsize="180,180" path="m7187,243l7175,243,7169,242,7113,212,7091,159,7091,147,7122,85,7175,63,7187,63,7249,93,7271,147,7271,159,7241,221,7187,243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9.07663pt;margin-top:16.653120pt;width:9.005346pt;height:9.005346pt;mso-position-horizontal-relative:page;mso-position-vertical-relative:paragraph;z-index:-3359" coordorigin="2582,333" coordsize="180,180">
            <v:shape style="position:absolute;left:2582;top:333;width:180;height:180" coordorigin="2582,333" coordsize="180,180" path="m2677,513l2666,513,2660,513,2604,483,2582,429,2582,417,2612,355,2666,333,2677,333,2739,364,2762,417,2762,429,2731,491,2677,513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4.550354pt;margin-top:16.653120pt;width:9.005346pt;height:9.005346pt;mso-position-horizontal-relative:page;mso-position-vertical-relative:paragraph;z-index:-3358" coordorigin="7091,333" coordsize="180,180">
            <v:shape style="position:absolute;left:7091;top:333;width:180;height:180" coordorigin="7091,333" coordsize="180,180" path="m7187,513l7175,513,7169,513,7113,483,7091,429,7091,417,7122,355,7175,333,7187,333,7249,364,7271,417,7271,429,7241,491,7187,513xe" filled="t" fillcolor="#DDDE00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3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99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2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8"/>
        <w:ind w:left="2606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129.07663pt;margin-top:2.515213pt;width:9.005346pt;height:9.005346pt;mso-position-horizontal-relative:page;mso-position-vertical-relative:paragraph;z-index:-3357" coordorigin="2582,50" coordsize="180,180">
            <v:shape style="position:absolute;left:2582;top:50;width:180;height:180" coordorigin="2582,50" coordsize="180,180" path="m2677,230l2666,230,2660,230,2604,200,2582,146,2582,134,2612,72,2666,50,2677,50,2739,81,2762,134,2762,146,2731,208,2677,230xe" filled="t" fillcolor="#660FF1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1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8"/>
          <w:szCs w:val="18"/>
        </w:rPr>
        <w:sectPr>
          <w:type w:val="continuous"/>
          <w:pgSz w:w="16839" w:h="23840"/>
          <w:pgMar w:top="900" w:bottom="280" w:left="260" w:right="24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356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355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354" type="#_x0000_t75">
            <v:imagedata r:id="rId101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tabs>
          <w:tab w:pos="3170" w:val="left" w:leader="none"/>
          <w:tab w:pos="4003" w:val="left" w:leader="none"/>
          <w:tab w:pos="4989" w:val="left" w:leader="none"/>
          <w:tab w:pos="8717" w:val="left" w:leader="none"/>
          <w:tab w:pos="12374" w:val="left" w:leader="none"/>
          <w:tab w:pos="12897" w:val="left" w:leader="none"/>
          <w:tab w:pos="16141" w:val="left" w:leader="none"/>
        </w:tabs>
        <w:spacing w:line="243" w:lineRule="auto"/>
        <w:ind w:right="2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F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8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,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-17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17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APO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15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7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U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63.462663pt;mso-position-horizontal-relative:page;mso-position-vertical-relative:paragraph;z-index:-3353" coordorigin="134,563" coordsize="16488,126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231" coordorigin="150,594" coordsize="16465,1231">
              <v:shape style="position:absolute;left:150;top:594;width:16465;height:1231" coordorigin="150,594" coordsize="16465,1231" path="m225,1824l167,1794,150,1749,150,594,16615,594,16615,609,165,609,165,1757,210,1808,217,1809,16581,1809,16567,1818,16551,1823,225,1824xe" filled="t" fillcolor="#808080" stroked="f">
                <v:path arrowok="t"/>
                <v:fill type="solid"/>
              </v:shape>
              <v:shape style="position:absolute;left:150;top:594;width:16465;height:1231" coordorigin="150,594" coordsize="16465,1231" path="m16581,1809l16548,1809,16555,1808,16570,1802,16600,609,16615,609,16615,1749,16612,1770,16604,1788,16585,1807,1658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352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351" type="#_x0000_t75">
            <v:imagedata r:id="rId102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288"/>
        <w:jc w:val="left"/>
      </w:pPr>
      <w:r>
        <w:rPr/>
        <w:pict>
          <v:group style="position:absolute;margin-left:429.955292pt;margin-top:85.177536pt;width:401.163138pt;height:40.949293pt;mso-position-horizontal-relative:page;mso-position-vertical-relative:paragraph;z-index:-3347" coordorigin="8599,1704" coordsize="8023,819">
            <v:group style="position:absolute;left:8615;top:1720;width:7985;height:2" coordorigin="8615,1720" coordsize="7985,2">
              <v:shape style="position:absolute;left:8615;top:1720;width:7985;height:2" coordorigin="8615,1720" coordsize="7985,0" path="m8615,1720l16600,1720e" filled="f" stroked="t" strokeweight="1.600891pt" strokecolor="#FDD35C">
                <v:path arrowok="t"/>
              </v:shape>
            </v:group>
            <v:group style="position:absolute;left:8615;top:1735;width:8000;height:780" coordorigin="8615,1735" coordsize="8000,780">
              <v:shape style="position:absolute;left:8615;top:1735;width:8000;height:780" coordorigin="8615,1735" coordsize="8000,780" path="m8690,2515l8632,2485,8615,2440,8615,1735,16615,1735,16615,1750,8630,1750,8630,2448,8675,2498,8682,2500,16581,2500,16567,2509,16551,2514,8690,2515xe" filled="t" fillcolor="#808080" stroked="f">
                <v:path arrowok="t"/>
                <v:fill type="solid"/>
              </v:shape>
              <v:shape style="position:absolute;left:8615;top:1735;width:8000;height:780" coordorigin="8615,1735" coordsize="8000,780" path="m16581,2500l16548,2500,16555,2498,16570,2492,16600,1750,16615,1750,16615,2440,16612,2461,16604,2479,16585,2498,16581,250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02529"/>
          <w:spacing w:val="0"/>
          <w:w w:val="100"/>
        </w:rPr>
        <w:t>Determinar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la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contribución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los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Municipios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del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Estado,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en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lo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que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se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refiere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Transferencias,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Participaciones</w:t>
      </w:r>
      <w:r>
        <w:rPr>
          <w:b w:val="0"/>
          <w:bCs w:val="0"/>
          <w:color w:val="202529"/>
          <w:spacing w:val="0"/>
          <w:w w:val="100"/>
        </w:rPr>
        <w:t> </w:t>
      </w:r>
      <w:r>
        <w:rPr>
          <w:b w:val="0"/>
          <w:bCs w:val="0"/>
          <w:color w:val="202529"/>
          <w:spacing w:val="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y</w:t>
      </w:r>
      <w:r>
        <w:rPr>
          <w:b w:val="0"/>
          <w:bCs w:val="0"/>
          <w:color w:val="202529"/>
          <w:spacing w:val="0"/>
          <w:w w:val="99"/>
        </w:rPr>
        <w:t> </w:t>
      </w:r>
      <w:r>
        <w:rPr>
          <w:b w:val="0"/>
          <w:bCs w:val="0"/>
          <w:color w:val="202529"/>
          <w:spacing w:val="0"/>
          <w:w w:val="100"/>
        </w:rPr>
        <w:t>Aportaciones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con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respecto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al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total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del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Presupuesto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</w:t>
      </w:r>
      <w:r>
        <w:rPr>
          <w:b w:val="0"/>
          <w:bCs w:val="0"/>
          <w:color w:val="202529"/>
          <w:spacing w:val="-9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Egresos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100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108.489418pt;mso-position-horizontal-relative:page;mso-position-vertical-relative:paragraph;z-index:-3350" coordorigin="134,563" coordsize="8038,217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2131" coordorigin="150,594" coordsize="8015,2131">
              <v:shape style="position:absolute;left:150;top:594;width:8015;height:2131" coordorigin="150,594" coordsize="8015,2131" path="m225,2725l167,2695,150,2650,150,594,8165,594,8165,609,165,609,165,2658,210,2708,217,2710,8131,2710,8117,2719,8101,2724,225,2725xe" filled="t" fillcolor="#808080" stroked="f">
                <v:path arrowok="t"/>
                <v:fill type="solid"/>
              </v:shape>
              <v:shape style="position:absolute;left:150;top:594;width:8015;height:2131" coordorigin="150,594" coordsize="8015,2131" path="m8131,2710l8098,2710,8105,2708,8120,2702,8150,609,8165,609,8165,2650,8162,2670,8154,2689,8135,2708,8131,271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4pt;width:5.334855pt;height:9.111083pt;mso-position-horizontal-relative:page;mso-position-vertical-relative:paragraph;z-index:-3349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348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</w:pPr>
      <w:r>
        <w:rPr>
          <w:b w:val="0"/>
          <w:bCs w:val="0"/>
          <w:color w:val="202529"/>
          <w:spacing w:val="0"/>
          <w:w w:val="100"/>
        </w:rPr>
        <w:t>Apegarse</w:t>
      </w:r>
      <w:r>
        <w:rPr>
          <w:b w:val="0"/>
          <w:bCs w:val="0"/>
          <w:color w:val="202529"/>
          <w:spacing w:val="20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21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las</w:t>
      </w:r>
      <w:r>
        <w:rPr>
          <w:b w:val="0"/>
          <w:bCs w:val="0"/>
          <w:color w:val="202529"/>
          <w:spacing w:val="21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disposiciones</w:t>
      </w:r>
      <w:r>
        <w:rPr>
          <w:b w:val="0"/>
          <w:bCs w:val="0"/>
          <w:color w:val="202529"/>
          <w:spacing w:val="21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federales</w:t>
      </w:r>
      <w:r>
        <w:rPr>
          <w:b w:val="0"/>
          <w:bCs w:val="0"/>
          <w:color w:val="202529"/>
          <w:spacing w:val="20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y</w:t>
      </w:r>
      <w:r>
        <w:rPr>
          <w:b w:val="0"/>
          <w:bCs w:val="0"/>
          <w:color w:val="202529"/>
          <w:spacing w:val="21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estatales</w:t>
      </w:r>
      <w:r>
        <w:rPr>
          <w:b w:val="0"/>
          <w:bCs w:val="0"/>
          <w:color w:val="202529"/>
          <w:spacing w:val="21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en</w:t>
      </w:r>
      <w:r>
        <w:rPr>
          <w:b w:val="0"/>
          <w:bCs w:val="0"/>
          <w:color w:val="202529"/>
          <w:spacing w:val="0"/>
          <w:w w:val="99"/>
        </w:rPr>
        <w:t> </w:t>
      </w:r>
      <w:r>
        <w:rPr>
          <w:b w:val="0"/>
          <w:bCs w:val="0"/>
          <w:color w:val="202529"/>
          <w:spacing w:val="0"/>
          <w:w w:val="100"/>
        </w:rPr>
        <w:t>relación</w:t>
      </w:r>
      <w:r>
        <w:rPr>
          <w:b w:val="0"/>
          <w:bCs w:val="0"/>
          <w:color w:val="202529"/>
          <w:spacing w:val="58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73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las</w:t>
      </w:r>
      <w:r>
        <w:rPr>
          <w:b w:val="0"/>
          <w:bCs w:val="0"/>
          <w:color w:val="202529"/>
          <w:spacing w:val="73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Transferencias,</w:t>
      </w:r>
      <w:r>
        <w:rPr>
          <w:b w:val="0"/>
          <w:bCs w:val="0"/>
          <w:color w:val="202529"/>
          <w:spacing w:val="7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Participaciones</w:t>
      </w:r>
      <w:r>
        <w:rPr>
          <w:b w:val="0"/>
          <w:bCs w:val="0"/>
          <w:color w:val="202529"/>
          <w:spacing w:val="73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y</w:t>
      </w:r>
      <w:r>
        <w:rPr>
          <w:b w:val="0"/>
          <w:bCs w:val="0"/>
          <w:color w:val="202529"/>
          <w:spacing w:val="0"/>
          <w:w w:val="99"/>
        </w:rPr>
        <w:t> </w:t>
      </w:r>
      <w:r>
        <w:rPr>
          <w:b w:val="0"/>
          <w:bCs w:val="0"/>
          <w:color w:val="202529"/>
          <w:spacing w:val="0"/>
          <w:w w:val="100"/>
        </w:rPr>
        <w:t>Aportaciones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los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Municipios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del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Estado,</w:t>
      </w:r>
      <w:r>
        <w:rPr>
          <w:b w:val="0"/>
          <w:bCs w:val="0"/>
          <w:color w:val="202529"/>
          <w:spacing w:val="5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garantizando</w:t>
      </w:r>
      <w:r>
        <w:rPr>
          <w:b w:val="0"/>
          <w:bCs w:val="0"/>
          <w:color w:val="202529"/>
          <w:spacing w:val="0"/>
          <w:w w:val="99"/>
        </w:rPr>
        <w:t> </w:t>
      </w:r>
      <w:r>
        <w:rPr>
          <w:b w:val="0"/>
          <w:bCs w:val="0"/>
          <w:color w:val="202529"/>
          <w:spacing w:val="0"/>
          <w:w w:val="100"/>
        </w:rPr>
        <w:t>su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distribución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los</w:t>
      </w:r>
      <w:r>
        <w:rPr>
          <w:b w:val="0"/>
          <w:bCs w:val="0"/>
          <w:color w:val="202529"/>
          <w:spacing w:val="-3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municipios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en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tiempo</w:t>
      </w:r>
      <w:r>
        <w:rPr>
          <w:b w:val="0"/>
          <w:bCs w:val="0"/>
          <w:color w:val="202529"/>
          <w:spacing w:val="-3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y</w:t>
      </w:r>
      <w:r>
        <w:rPr>
          <w:b w:val="0"/>
          <w:bCs w:val="0"/>
          <w:color w:val="202529"/>
          <w:spacing w:val="-4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forma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</w:pPr>
      <w:r>
        <w:rPr/>
        <w:pict>
          <v:group style="position:absolute;margin-left:442.012421pt;margin-top:-31.894873pt;width:4.667998pt;height:9.111083pt;mso-position-horizontal-relative:page;mso-position-vertical-relative:paragraph;z-index:-3346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345" type="#_x0000_t75">
            <v:imagedata r:id="rId104" o:title=""/>
          </v:shape>
        </w:pict>
      </w:r>
      <w:r>
        <w:rPr>
          <w:b w:val="0"/>
          <w:bCs w:val="0"/>
          <w:color w:val="202529"/>
          <w:spacing w:val="0"/>
          <w:w w:val="100"/>
        </w:rPr>
        <w:t>Presupuesto</w:t>
      </w:r>
      <w:r>
        <w:rPr>
          <w:b w:val="0"/>
          <w:bCs w:val="0"/>
          <w:color w:val="202529"/>
          <w:spacing w:val="-10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</w:t>
      </w:r>
      <w:r>
        <w:rPr>
          <w:b w:val="0"/>
          <w:bCs w:val="0"/>
          <w:color w:val="202529"/>
          <w:spacing w:val="-10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Egresos</w:t>
      </w:r>
      <w:r>
        <w:rPr>
          <w:b w:val="0"/>
          <w:bCs w:val="0"/>
          <w:color w:val="202529"/>
          <w:spacing w:val="-10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6839" w:h="23840"/>
          <w:pgMar w:top="900" w:bottom="280" w:left="40" w:right="100"/>
          <w:cols w:num="2" w:equalWidth="0">
            <w:col w:w="7950" w:space="508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499pt;width:401.913598pt;height:63.462659pt;mso-position-horizontal-relative:page;mso-position-vertical-relative:paragraph;z-index:-3344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81pt;width:5.334855pt;height:9.111083pt;mso-position-horizontal-relative:page;mso-position-vertical-relative:paragraph;z-index:-334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342" type="#_x0000_t75">
            <v:imagedata r:id="rId105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left"/>
      </w:pPr>
      <w:r>
        <w:rPr>
          <w:b w:val="0"/>
          <w:bCs w:val="0"/>
          <w:color w:val="202529"/>
          <w:spacing w:val="0"/>
          <w:w w:val="100"/>
        </w:rPr>
        <w:t>TPA:</w:t>
      </w:r>
      <w:r>
        <w:rPr>
          <w:b w:val="0"/>
          <w:bCs w:val="0"/>
          <w:color w:val="202529"/>
          <w:spacing w:val="-16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Transferencias,</w:t>
      </w:r>
      <w:r>
        <w:rPr>
          <w:b w:val="0"/>
          <w:bCs w:val="0"/>
          <w:color w:val="202529"/>
          <w:spacing w:val="-17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Participaciones</w:t>
      </w:r>
      <w:r>
        <w:rPr>
          <w:b w:val="0"/>
          <w:bCs w:val="0"/>
          <w:color w:val="202529"/>
          <w:spacing w:val="-16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y</w:t>
      </w:r>
      <w:r>
        <w:rPr>
          <w:b w:val="0"/>
          <w:bCs w:val="0"/>
          <w:color w:val="202529"/>
          <w:spacing w:val="-16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Aportaciones</w:t>
      </w:r>
      <w:r>
        <w:rPr>
          <w:b w:val="0"/>
          <w:bCs w:val="0"/>
          <w:color w:val="202529"/>
          <w:spacing w:val="0"/>
          <w:w w:val="99"/>
        </w:rPr>
        <w:t> </w:t>
      </w:r>
      <w:r>
        <w:rPr>
          <w:b w:val="0"/>
          <w:bCs w:val="0"/>
          <w:color w:val="202529"/>
          <w:spacing w:val="0"/>
          <w:w w:val="100"/>
        </w:rPr>
        <w:t>PTOTAL:</w:t>
      </w:r>
      <w:r>
        <w:rPr>
          <w:b w:val="0"/>
          <w:bCs w:val="0"/>
          <w:color w:val="202529"/>
          <w:spacing w:val="-1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Total</w:t>
      </w:r>
      <w:r>
        <w:rPr>
          <w:b w:val="0"/>
          <w:bCs w:val="0"/>
          <w:color w:val="202529"/>
          <w:spacing w:val="-1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Presupuesto</w:t>
      </w:r>
      <w:r>
        <w:rPr>
          <w:b w:val="0"/>
          <w:bCs w:val="0"/>
          <w:color w:val="202529"/>
          <w:spacing w:val="-1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de</w:t>
      </w:r>
      <w:r>
        <w:rPr>
          <w:b w:val="0"/>
          <w:bCs w:val="0"/>
          <w:color w:val="202529"/>
          <w:spacing w:val="-12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Egresos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</w:pPr>
      <w:r>
        <w:rPr/>
        <w:pict>
          <v:group style="position:absolute;margin-left:442.012421pt;margin-top:-31.894825pt;width:4.667998pt;height:9.111083pt;mso-position-horizontal-relative:page;mso-position-vertical-relative:paragraph;z-index:-3340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339" type="#_x0000_t75">
            <v:imagedata r:id="rId106" o:title=""/>
          </v:shape>
        </w:pict>
      </w:r>
      <w:r>
        <w:rPr>
          <w:b w:val="0"/>
          <w:bCs w:val="0"/>
          <w:color w:val="202529"/>
          <w:spacing w:val="0"/>
          <w:w w:val="100"/>
        </w:rPr>
        <w:t>Porcentual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</w:pPr>
      <w:r>
        <w:rPr/>
        <w:pict>
          <v:group style="position:absolute;margin-left:429.955292pt;margin-top:-10.879506pt;width:189.962725pt;height:40.949292pt;mso-position-horizontal-relative:page;mso-position-vertical-relative:paragraph;z-index:-3341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25pt;width:5.334855pt;height:9.111083pt;mso-position-horizontal-relative:page;mso-position-vertical-relative:paragraph;z-index:-3337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336" type="#_x0000_t75">
            <v:imagedata r:id="rId107" o:title=""/>
          </v:shape>
        </w:pict>
      </w:r>
      <w:r>
        <w:rPr>
          <w:b w:val="0"/>
          <w:bCs w:val="0"/>
          <w:color w:val="202529"/>
          <w:spacing w:val="0"/>
          <w:w w:val="100"/>
        </w:rPr>
        <w:t>Eficacia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6839" w:h="23840"/>
          <w:pgMar w:top="900" w:bottom="280" w:left="40" w:right="100"/>
          <w:cols w:num="3" w:equalWidth="0">
            <w:col w:w="7012" w:space="1445"/>
            <w:col w:w="2841" w:space="1387"/>
            <w:col w:w="4014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292pt;mso-position-horizontal-relative:page;mso-position-vertical-relative:paragraph;z-index:-3338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66pt;mso-position-horizontal-relative:page;mso-position-vertical-relative:paragraph;z-index:-3335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8pt;width:5.334855pt;height:9.111083pt;mso-position-horizontal-relative:page;mso-position-vertical-relative:paragraph;z-index:-3334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2pt;width:61.555246pt;height:12.431138pt;mso-position-horizontal-relative:page;mso-position-vertical-relative:paragraph;z-index:-3333" type="#_x0000_t75">
            <v:imagedata r:id="rId108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</w:pPr>
      <w:r>
        <w:rPr>
          <w:b w:val="0"/>
          <w:bCs w:val="0"/>
          <w:color w:val="202529"/>
          <w:spacing w:val="0"/>
          <w:w w:val="95"/>
        </w:rPr>
        <w:t>(TPA/PTOTAL)*100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</w:pPr>
      <w:r>
        <w:rPr/>
        <w:pict>
          <v:group style="position:absolute;margin-left:442.012421pt;margin-top:-31.894888pt;width:4.667998pt;height:9.111083pt;mso-position-horizontal-relative:page;mso-position-vertical-relative:paragraph;z-index:-3331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330" type="#_x0000_t75">
            <v:imagedata r:id="rId109" o:title=""/>
          </v:shape>
        </w:pict>
      </w:r>
      <w:r>
        <w:rPr>
          <w:b w:val="0"/>
          <w:bCs w:val="0"/>
          <w:color w:val="202529"/>
          <w:spacing w:val="0"/>
          <w:w w:val="100"/>
        </w:rPr>
        <w:t>Clasificación</w:t>
      </w:r>
      <w:r>
        <w:rPr>
          <w:b w:val="0"/>
          <w:bCs w:val="0"/>
          <w:color w:val="202529"/>
          <w:spacing w:val="-15"/>
          <w:w w:val="100"/>
        </w:rPr>
        <w:t> </w:t>
      </w:r>
      <w:r>
        <w:rPr>
          <w:b w:val="0"/>
          <w:bCs w:val="0"/>
          <w:color w:val="202529"/>
          <w:spacing w:val="0"/>
          <w:w w:val="100"/>
        </w:rPr>
        <w:t>Económica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6839" w:h="23840"/>
          <w:pgMar w:top="900" w:bottom="280" w:left="40" w:right="100"/>
          <w:cols w:num="2" w:equalWidth="0">
            <w:col w:w="2747" w:space="5710"/>
            <w:col w:w="8242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951" w:val="left" w:leader="none"/>
        </w:tabs>
        <w:spacing w:before="28"/>
        <w:ind w:left="0" w:right="567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70014pt;width:401.163138pt;height:40.949266pt;mso-position-horizontal-relative:page;mso-position-vertical-relative:paragraph;z-index:-3332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TRANSFERENCIAS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2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74"/>
              <w:jc w:val="righ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2,200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1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74"/>
              <w:jc w:val="righ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PARTICIPACIONES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2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5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6,940,009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1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6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9.35%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APORTACIONES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2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50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3,916,121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1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6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5.28%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25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5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74,225,370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011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56pt;width:822.488326pt;height:.1pt;mso-position-horizontal-relative:page;mso-position-vertical-relative:paragraph;z-index:-3329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52pt;width:5.334855pt;height:9.111083pt;mso-position-horizontal-relative:page;mso-position-vertical-relative:paragraph;z-index:-3328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36pt;width:52.999198pt;height:12.51381pt;mso-position-horizontal-relative:page;mso-position-vertical-relative:paragraph;z-index:-3327" type="#_x0000_t75">
            <v:imagedata r:id="rId110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line="182" w:lineRule="auto" w:before="72"/>
        <w:ind w:left="2421" w:right="1690" w:hanging="195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0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LAS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0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TRANSFERENCIAS,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PARTICIPAC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99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APORTACIONES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1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MUNICIPIOS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60" w:lineRule="exact"/>
        <w:ind w:left="0" w:right="0" w:firstLine="0"/>
        <w:jc w:val="righ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8M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"/>
        <w:ind w:left="472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>
          <w:spacing w:val="0"/>
          <w:w w:val="10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DISTRIBUCIÓN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27"/>
          <w:szCs w:val="27"/>
        </w:rPr>
        <w:sectPr>
          <w:headerReference w:type="even" r:id="rId111"/>
          <w:pgSz w:w="16839" w:h="23840"/>
          <w:pgMar w:header="0" w:footer="0" w:top="60" w:bottom="280" w:left="260" w:right="540"/>
          <w:cols w:num="2" w:equalWidth="0">
            <w:col w:w="8971" w:space="1958"/>
            <w:col w:w="5110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472.405457pt;margin-top:7.871619pt;width:337.700498pt;height:303.930446pt;mso-position-horizontal-relative:page;mso-position-vertical-relative:paragraph;z-index:-3321" coordorigin="9448,157" coordsize="6754,6079">
            <v:group style="position:absolute;left:9456;top:6229;width:6739;height:2" coordorigin="9456,6229" coordsize="6739,2">
              <v:shape style="position:absolute;left:9456;top:6229;width:6739;height:2" coordorigin="9456,6229" coordsize="6739,0" path="m9456,6229l16195,6229e" filled="f" stroked="t" strokeweight=".750446pt" strokecolor="#E6E6E6">
                <v:path arrowok="t"/>
              </v:shape>
            </v:group>
            <v:group style="position:absolute;left:9456;top:6229;width:6739;height:2" coordorigin="9456,6229" coordsize="6739,2">
              <v:shape style="position:absolute;left:9456;top:6229;width:6739;height:2" coordorigin="9456,6229" coordsize="6739,0" path="m9456,6229l16195,6229e" filled="f" stroked="t" strokeweight=".750446pt" strokecolor="#CCD5EB">
                <v:path arrowok="t"/>
              </v:shape>
            </v:group>
            <v:group style="position:absolute;left:12015;top:5358;width:270;height:2" coordorigin="12015,5358" coordsize="270,2">
              <v:shape style="position:absolute;left:12015;top:5358;width:270;height:2" coordorigin="12015,5358" coordsize="270,0" path="m12015,5358l12285,5358e" filled="f" stroked="t" strokeweight=".750446pt" strokecolor="#E6E6E6">
                <v:path arrowok="t"/>
              </v:shape>
            </v:group>
            <v:group style="position:absolute;left:9456;top:5358;width:1478;height:2" coordorigin="9456,5358" coordsize="1478,2">
              <v:shape style="position:absolute;left:9456;top:5358;width:1478;height:2" coordorigin="9456,5358" coordsize="1478,0" path="m9456,5358l10934,5358e" filled="f" stroked="t" strokeweight=".750446pt" strokecolor="#E6E6E6">
                <v:path arrowok="t"/>
              </v:shape>
            </v:group>
            <v:group style="position:absolute;left:12015;top:4503;width:1606;height:2" coordorigin="12015,4503" coordsize="1606,2">
              <v:shape style="position:absolute;left:12015;top:4503;width:1606;height:2" coordorigin="12015,4503" coordsize="1606,0" path="m12015,4503l13621,4503e" filled="f" stroked="t" strokeweight=".750446pt" strokecolor="#E6E6E6">
                <v:path arrowok="t"/>
              </v:shape>
            </v:group>
            <v:group style="position:absolute;left:9456;top:4503;width:1478;height:2" coordorigin="9456,4503" coordsize="1478,2">
              <v:shape style="position:absolute;left:9456;top:4503;width:1478;height:2" coordorigin="9456,4503" coordsize="1478,0" path="m9456,4503l10934,4503e" filled="f" stroked="t" strokeweight=".750446pt" strokecolor="#E6E6E6">
                <v:path arrowok="t"/>
              </v:shape>
            </v:group>
            <v:group style="position:absolute;left:12015;top:3632;width:4180;height:2" coordorigin="12015,3632" coordsize="4180,2">
              <v:shape style="position:absolute;left:12015;top:3632;width:4180;height:2" coordorigin="12015,3632" coordsize="4180,0" path="m12015,3632l16195,3632e" filled="f" stroked="t" strokeweight=".750446pt" strokecolor="#E6E6E6">
                <v:path arrowok="t"/>
              </v:shape>
            </v:group>
            <v:group style="position:absolute;left:9456;top:3632;width:1478;height:2" coordorigin="9456,3632" coordsize="1478,2">
              <v:shape style="position:absolute;left:9456;top:3632;width:1478;height:2" coordorigin="9456,3632" coordsize="1478,0" path="m9456,3632l10934,3632e" filled="f" stroked="t" strokeweight=".750446pt" strokecolor="#E6E6E6">
                <v:path arrowok="t"/>
              </v:shape>
            </v:group>
            <v:group style="position:absolute;left:12015;top:2761;width:4180;height:2" coordorigin="12015,2761" coordsize="4180,2">
              <v:shape style="position:absolute;left:12015;top:2761;width:4180;height:2" coordorigin="12015,2761" coordsize="4180,0" path="m12015,2761l16195,2761e" filled="f" stroked="t" strokeweight=".750446pt" strokecolor="#E6E6E6">
                <v:path arrowok="t"/>
              </v:shape>
            </v:group>
            <v:group style="position:absolute;left:9456;top:2761;width:1478;height:2" coordorigin="9456,2761" coordsize="1478,2">
              <v:shape style="position:absolute;left:9456;top:2761;width:1478;height:2" coordorigin="9456,2761" coordsize="1478,0" path="m9456,2761l10934,2761e" filled="f" stroked="t" strokeweight=".750446pt" strokecolor="#E6E6E6">
                <v:path arrowok="t"/>
              </v:shape>
            </v:group>
            <v:group style="position:absolute;left:12015;top:1891;width:4180;height:2" coordorigin="12015,1891" coordsize="4180,2">
              <v:shape style="position:absolute;left:12015;top:1891;width:4180;height:2" coordorigin="12015,1891" coordsize="4180,0" path="m12015,1891l16195,1891e" filled="f" stroked="t" strokeweight=".750446pt" strokecolor="#E6E6E6">
                <v:path arrowok="t"/>
              </v:shape>
            </v:group>
            <v:group style="position:absolute;left:9456;top:1891;width:1478;height:2" coordorigin="9456,1891" coordsize="1478,2">
              <v:shape style="position:absolute;left:9456;top:1891;width:1478;height:2" coordorigin="9456,1891" coordsize="1478,0" path="m9456,1891l10934,1891e" filled="f" stroked="t" strokeweight=".750446pt" strokecolor="#E6E6E6">
                <v:path arrowok="t"/>
              </v:shape>
            </v:group>
            <v:group style="position:absolute;left:12015;top:1035;width:4180;height:2" coordorigin="12015,1035" coordsize="4180,2">
              <v:shape style="position:absolute;left:12015;top:1035;width:4180;height:2" coordorigin="12015,1035" coordsize="4180,0" path="m12015,1035l16195,1035e" filled="f" stroked="t" strokeweight=".750446pt" strokecolor="#E6E6E6">
                <v:path arrowok="t"/>
              </v:shape>
            </v:group>
            <v:group style="position:absolute;left:9456;top:1035;width:1478;height:2" coordorigin="9456,1035" coordsize="1478,2">
              <v:shape style="position:absolute;left:9456;top:1035;width:1478;height:2" coordorigin="9456,1035" coordsize="1478,0" path="m9456,1035l10934,1035e" filled="f" stroked="t" strokeweight=".750446pt" strokecolor="#E6E6E6">
                <v:path arrowok="t"/>
              </v:shape>
            </v:group>
            <v:group style="position:absolute;left:9456;top:165;width:6739;height:2" coordorigin="9456,165" coordsize="6739,2">
              <v:shape style="position:absolute;left:9456;top:165;width:6739;height:2" coordorigin="9456,165" coordsize="6739,0" path="m9456,165l16195,165e" filled="f" stroked="t" strokeweight=".750446pt" strokecolor="#E6E6E6">
                <v:path arrowok="t"/>
              </v:shape>
            </v:group>
            <v:group style="position:absolute;left:10934;top:210;width:1081;height:6011" coordorigin="10934,210" coordsize="1081,6011">
              <v:shape style="position:absolute;left:10934;top:210;width:1081;height:6011" coordorigin="10934,210" coordsize="1081,6011" path="m10934,210l12015,210,12015,6221,10934,6221,10934,210xe" filled="t" fillcolor="#048CC7" stroked="f">
                <v:path arrowok="t"/>
                <v:fill type="solid"/>
              </v:shape>
            </v:group>
            <v:group style="position:absolute;left:10934;top:210;width:1081;height:6011" coordorigin="10934,210" coordsize="1081,6011">
              <v:shape style="position:absolute;left:10934;top:210;width:1081;height:6011" coordorigin="10934,210" coordsize="1081,6011" path="m10934,210l12015,210,12015,6221e" filled="f" stroked="t" strokeweight=".750446pt" strokecolor="#FFFFFF">
                <v:path arrowok="t"/>
              </v:shape>
            </v:group>
            <v:group style="position:absolute;left:10934;top:210;width:2;height:6011" coordorigin="10934,210" coordsize="2,6011">
              <v:shape style="position:absolute;left:10934;top:210;width:2;height:6011" coordorigin="10934,210" coordsize="0,6011" path="m10934,6221l10934,210e" filled="f" stroked="t" strokeweight=".750446pt" strokecolor="#FFFFFF">
                <v:path arrowok="t"/>
              </v:shape>
            </v:group>
            <v:group style="position:absolute;left:13365;top:5358;width:255;height:2" coordorigin="13365,5358" coordsize="255,2">
              <v:shape style="position:absolute;left:13365;top:5358;width:255;height:2" coordorigin="13365,5358" coordsize="255,0" path="m13365,5358l13621,5358e" filled="f" stroked="t" strokeweight=".750446pt" strokecolor="#E6E6E6">
                <v:path arrowok="t"/>
              </v:shape>
            </v:group>
            <v:group style="position:absolute;left:12285;top:5073;width:1081;height:1148" coordorigin="12285,5073" coordsize="1081,1148">
              <v:shape style="position:absolute;left:12285;top:5073;width:1081;height:1148" coordorigin="12285,5073" coordsize="1081,1148" path="m12285,5073l13365,5073,13365,6221,12285,6221,12285,5073xe" filled="t" fillcolor="#4FB432" stroked="f">
                <v:path arrowok="t"/>
                <v:fill type="solid"/>
              </v:shape>
            </v:group>
            <v:group style="position:absolute;left:12285;top:5073;width:1081;height:1148" coordorigin="12285,5073" coordsize="1081,1148">
              <v:shape style="position:absolute;left:12285;top:5073;width:1081;height:1148" coordorigin="12285,5073" coordsize="1081,1148" path="m12285,5073l13365,5073,13365,6221e" filled="f" stroked="t" strokeweight=".750446pt" strokecolor="#FFFFFF">
                <v:path arrowok="t"/>
              </v:shape>
            </v:group>
            <v:group style="position:absolute;left:12285;top:5073;width:2;height:1148" coordorigin="12285,5073" coordsize="2,1148">
              <v:shape style="position:absolute;left:12285;top:5073;width:2;height:1148" coordorigin="12285,5073" coordsize="0,1148" path="m12285,6221l12285,5073e" filled="f" stroked="t" strokeweight=".750446pt" strokecolor="#FFFFFF">
                <v:path arrowok="t"/>
              </v:shape>
            </v:group>
            <v:group style="position:absolute;left:14701;top:5358;width:1493;height:2" coordorigin="14701,5358" coordsize="1493,2">
              <v:shape style="position:absolute;left:14701;top:5358;width:1493;height:2" coordorigin="14701,5358" coordsize="1493,0" path="m14701,5358l16195,5358e" filled="f" stroked="t" strokeweight=".750446pt" strokecolor="#E6E6E6">
                <v:path arrowok="t"/>
              </v:shape>
            </v:group>
            <v:group style="position:absolute;left:14701;top:4503;width:1493;height:2" coordorigin="14701,4503" coordsize="1493,2">
              <v:shape style="position:absolute;left:14701;top:4503;width:1493;height:2" coordorigin="14701,4503" coordsize="1493,0" path="m14701,4503l16195,4503e" filled="f" stroked="t" strokeweight=".750446pt" strokecolor="#E6E6E6">
                <v:path arrowok="t"/>
              </v:shape>
            </v:group>
            <v:group style="position:absolute;left:13621;top:3992;width:1081;height:2229" coordorigin="13621,3992" coordsize="1081,2229">
              <v:shape style="position:absolute;left:13621;top:3992;width:1081;height:2229" coordorigin="13621,3992" coordsize="1081,2229" path="m13621,3992l14701,3992,14701,6221,13621,6221,13621,3992xe" filled="t" fillcolor="#EC561B" stroked="f">
                <v:path arrowok="t"/>
                <v:fill type="solid"/>
              </v:shape>
            </v:group>
            <v:group style="position:absolute;left:13621;top:3992;width:1081;height:2229" coordorigin="13621,3992" coordsize="1081,2229">
              <v:shape style="position:absolute;left:13621;top:3992;width:1081;height:2229" coordorigin="13621,3992" coordsize="1081,2229" path="m13621,3992l14701,3992,14701,6221e" filled="f" stroked="t" strokeweight=".750446pt" strokecolor="#FFFFFF">
                <v:path arrowok="t"/>
              </v:shape>
            </v:group>
            <v:group style="position:absolute;left:13621;top:3992;width:2;height:2229" coordorigin="13621,3992" coordsize="2,2229">
              <v:shape style="position:absolute;left:13621;top:3992;width:2;height:2229" coordorigin="13621,3992" coordsize="0,2229" path="m13621,6221l13621,3992e" filled="f" stroked="t" strokeweight=".750446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95.096985pt;margin-top:-64.17115pt;width:12.757574pt;height:9.755792pt;mso-position-horizontal-relative:page;mso-position-vertical-relative:paragraph;z-index:-3320" coordorigin="15902,-1283" coordsize="255,195">
            <v:group style="position:absolute;left:15924;top:-1261;width:210;height:2" coordorigin="15924,-1261" coordsize="210,2">
              <v:shape style="position:absolute;left:15924;top:-1261;width:210;height:2" coordorigin="15924,-1261" coordsize="210,0" path="m15924,-1261l16135,-1261e" filled="f" stroked="t" strokeweight="2.251337pt" strokecolor="#666666">
                <v:path arrowok="t"/>
              </v:shape>
            </v:group>
            <v:group style="position:absolute;left:15924;top:-1186;width:210;height:2" coordorigin="15924,-1186" coordsize="210,2">
              <v:shape style="position:absolute;left:15924;top:-1186;width:210;height:2" coordorigin="15924,-1186" coordsize="210,0" path="m15924,-1186l16135,-1186e" filled="f" stroked="t" strokeweight="2.251337pt" strokecolor="#666666">
                <v:path arrowok="t"/>
              </v:shape>
            </v:group>
            <v:group style="position:absolute;left:15924;top:-1111;width:210;height:2" coordorigin="15924,-1111" coordsize="210,2">
              <v:shape style="position:absolute;left:15924;top:-1111;width:210;height:2" coordorigin="15924,-1111" coordsize="210,0" path="m15924,-1111l16135,-1111e" filled="f" stroked="t" strokeweight="2.251337pt" strokecolor="#6666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4.823486pt;margin-top:-43.909122pt;width:9.005346pt;height:9.005346pt;mso-position-horizontal-relative:page;mso-position-vertical-relative:paragraph;z-index:-3319" coordorigin="10896,-878" coordsize="180,180">
            <v:shape style="position:absolute;left:10896;top:-878;width:180;height:180" coordorigin="10896,-878" coordsize="180,180" path="m10992,-698l10981,-698,10975,-699,10919,-729,10896,-782,10896,-794,10927,-856,10981,-878,10992,-878,11054,-848,11077,-794,11077,-782,11046,-720,10992,-698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56.66333pt;margin-top:-43.909122pt;width:9.005346pt;height:9.005346pt;mso-position-horizontal-relative:page;mso-position-vertical-relative:paragraph;z-index:-3318" coordorigin="13133,-878" coordsize="180,180">
            <v:shape style="position:absolute;left:13133;top:-878;width:180;height:180" coordorigin="13133,-878" coordsize="180,180" path="m13229,-698l13217,-698,13212,-699,13155,-729,13133,-782,13133,-794,13164,-856,13217,-878,13229,-878,13291,-848,13313,-794,13313,-782,13283,-720,13229,-698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14.893188pt;margin-top:-43.909122pt;width:9.005346pt;height:9.005346pt;mso-position-horizontal-relative:page;mso-position-vertical-relative:paragraph;z-index:-3317" coordorigin="14298,-878" coordsize="180,180">
            <v:shape style="position:absolute;left:14298;top:-878;width:180;height:180" coordorigin="14298,-878" coordsize="180,180" path="m14394,-698l14382,-698,14376,-699,14320,-729,14298,-782,14298,-794,14328,-856,14382,-878,14394,-878,14456,-848,14478,-794,14478,-782,14447,-720,14394,-698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72.405457pt;margin-top:-49.162243pt;width:338.075718pt;height:21.762921pt;mso-position-horizontal-relative:page;mso-position-vertical-relative:paragraph;z-index:-331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55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E6E6E6"/>
                          <w:right w:val="single" w:sz="6" w:space="0" w:color="CCCCC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3" w:type="dxa"/>
                        <w:vMerge w:val="restart"/>
                        <w:tcBorders>
                          <w:top w:val="single" w:sz="6" w:space="0" w:color="CCCCCC"/>
                          <w:left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tabs>
                            <w:tab w:pos="2656" w:val="left" w:leader="none"/>
                            <w:tab w:pos="3821" w:val="left" w:leader="none"/>
                          </w:tabs>
                          <w:spacing w:before="57"/>
                          <w:ind w:left="420" w:right="0"/>
                          <w:jc w:val="left"/>
                          <w:rPr>
                            <w:rFonts w:ascii="Lucida Sans Unicode" w:hAnsi="Lucida Sans Unicode" w:cs="Lucida Sans Unicode" w:eastAsia="Lucida Sans Unicode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0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3"/>
                            <w:w w:val="10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333333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Lucida Sans Unicode" w:hAnsi="Lucida Sans Unicode" w:cs="Lucida Sans Unicode" w:eastAsia="Lucida Sans Unicode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 w:sz="6" w:space="0" w:color="auto"/>
                          <w:left w:val="single" w:sz="6" w:space="0" w:color="CCCCCC"/>
                          <w:bottom w:val="single" w:sz="6" w:space="0" w:color="E6E6E6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5" w:hRule="exact"/>
                    </w:trPr>
                    <w:tc>
                      <w:tcPr>
                        <w:tcW w:w="1298" w:type="dxa"/>
                        <w:tcBorders>
                          <w:top w:val="single" w:sz="6" w:space="0" w:color="E6E6E6"/>
                          <w:left w:val="nil" w:sz="6" w:space="0" w:color="auto"/>
                          <w:bottom w:val="nil" w:sz="6" w:space="0" w:color="auto"/>
                          <w:right w:val="single" w:sz="6" w:space="0" w:color="CCCCC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3" w:type="dxa"/>
                        <w:vMerge/>
                        <w:tcBorders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E6E6E6"/>
                          <w:left w:val="single" w:sz="6" w:space="0" w:color="CCCCC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7M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42"/>
        <w:ind w:left="6060" w:right="8695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157.968781pt;margin-top:6.041067pt;width:188.289001pt;height:180.031638pt;mso-position-horizontal-relative:page;mso-position-vertical-relative:paragraph;z-index:-3326" coordorigin="3159,121" coordsize="3766,3601">
            <v:group style="position:absolute;left:4945;top:761;width:2;height:1695" coordorigin="4945,761" coordsize="2,1695">
              <v:shape style="position:absolute;left:4945;top:761;width:2;height:1695" coordorigin="4945,761" coordsize="0,1695" path="m4945,2456l4945,761e" filled="f" stroked="t" strokeweight=".119009pt" strokecolor="#0073AE">
                <v:path arrowok="t"/>
              </v:shape>
            </v:group>
            <v:group style="position:absolute;left:4945;top:923;width:873;height:1534" coordorigin="4945,923" coordsize="873,1534">
              <v:shape style="position:absolute;left:4945;top:923;width:873;height:1534" coordorigin="4945,923" coordsize="873,1534" path="m4945,2456l4945,2019,5818,923,5818,1360,4945,2456xe" filled="t" fillcolor="#379A18" stroked="f">
                <v:path arrowok="t"/>
                <v:fill type="solid"/>
              </v:shape>
            </v:group>
            <v:group style="position:absolute;left:4945;top:2019;width:2;height:438" coordorigin="4945,2019" coordsize="2,438">
              <v:shape style="position:absolute;left:4945;top:2019;width:2;height:438" coordorigin="4945,2019" coordsize="0,438" path="m4945,2019l4945,2456,4945,2019xe" filled="t" fillcolor="#0073AE" stroked="f">
                <v:path arrowok="t"/>
                <v:fill type="solid"/>
              </v:shape>
            </v:group>
            <v:group style="position:absolute;left:4945;top:1144;width:1278;height:1312" coordorigin="4945,1144" coordsize="1278,1312">
              <v:shape style="position:absolute;left:4945;top:1144;width:1278;height:1312" coordorigin="4945,1144" coordsize="1278,1312" path="m4945,2456l4945,2019,6224,1144,6224,1582,4945,2456xe" filled="t" fillcolor="#C3C600" stroked="f">
                <v:path arrowok="t"/>
                <v:fill type="solid"/>
              </v:shape>
            </v:group>
            <v:group style="position:absolute;left:4945;top:761;width:2;height:1695" coordorigin="4945,761" coordsize="2,1695">
              <v:shape style="position:absolute;left:4945;top:761;width:2;height:1695" coordorigin="4945,761" coordsize="0,1695" path="m4945,2456l4945,761e" filled="f" stroked="t" strokeweight=".118116pt" strokecolor="#379A18">
                <v:path arrowok="t"/>
              </v:shape>
            </v:group>
            <v:group style="position:absolute;left:4945;top:1144;width:1278;height:1312" coordorigin="4945,1144" coordsize="1278,1312">
              <v:shape style="position:absolute;left:4945;top:1144;width:1278;height:1312" coordorigin="4945,1144" coordsize="1278,1312" path="m4945,2456l4945,2019,6224,1144,6224,1582,4945,2456xe" filled="t" fillcolor="#D43C01" stroked="f">
                <v:path arrowok="t"/>
                <v:fill type="solid"/>
              </v:shape>
            </v:group>
            <v:group style="position:absolute;left:4945;top:761;width:873;height:600" coordorigin="4945,761" coordsize="873,600">
              <v:shape style="position:absolute;left:4945;top:761;width:873;height:600" coordorigin="4945,761" coordsize="873,600" path="m5818,1360l5734,1329,5651,1301,5567,1276,5482,1255,5397,1238,5310,1224,5222,1213,5132,1205,5040,1200,4945,1199,4945,761,5040,762,5132,767,5222,775,5310,786,5397,800,5482,818,5567,839,5651,863,5734,891,5818,923,5818,1360xe" filled="t" fillcolor="#379A18" stroked="f">
                <v:path arrowok="t"/>
                <v:fill type="solid"/>
              </v:shape>
            </v:group>
            <v:group style="position:absolute;left:4945;top:2019;width:2;height:438" coordorigin="4945,2019" coordsize="2,438">
              <v:shape style="position:absolute;left:4945;top:2019;width:2;height:438" coordorigin="4945,2019" coordsize="0,438" path="m4945,2019l4945,2456,4945,2019xe" filled="t" fillcolor="#379A18" stroked="f">
                <v:path arrowok="t"/>
                <v:fill type="solid"/>
              </v:shape>
            </v:group>
            <v:group style="position:absolute;left:4945;top:923;width:873;height:1534" coordorigin="4945,923" coordsize="873,1534">
              <v:shape style="position:absolute;left:4945;top:923;width:873;height:1534" coordorigin="4945,923" coordsize="873,1534" path="m4945,2456l4945,2019,5818,923,5818,1360,4945,2456xe" filled="t" fillcolor="#D43C01" stroked="f">
                <v:path arrowok="t"/>
                <v:fill type="solid"/>
              </v:shape>
            </v:group>
            <v:group style="position:absolute;left:4945;top:761;width:2;height:1695" coordorigin="4945,761" coordsize="2,1695">
              <v:shape style="position:absolute;left:4945;top:761;width:2;height:1695" coordorigin="4945,761" coordsize="0,1695" path="m4945,2456l4945,761e" filled="f" stroked="t" strokeweight=".135474pt" strokecolor="#C3C600">
                <v:path arrowok="t"/>
              </v:shape>
            </v:group>
            <v:group style="position:absolute;left:5818;top:923;width:405;height:659" coordorigin="5818,923" coordsize="405,659">
              <v:shape style="position:absolute;left:5818;top:923;width:405;height:659" coordorigin="5818,923" coordsize="405,659" path="m6224,1582l6167,1542,6110,1505,6052,1471,5993,1439,5930,1409,5864,1379,5818,1360,5818,923,5887,951,5951,981,6013,1012,6072,1044,6129,1079,6186,1117,6224,1144,6224,1582xe" filled="t" fillcolor="#D43C01" stroked="f">
                <v:path arrowok="t"/>
                <v:fill type="solid"/>
              </v:shape>
            </v:group>
            <v:group style="position:absolute;left:4945;top:2019;width:2;height:438" coordorigin="4945,2019" coordsize="2,438">
              <v:shape style="position:absolute;left:4945;top:2019;width:2;height:438" coordorigin="4945,2019" coordsize="0,438" path="m4945,2019l4945,2456,4945,2019xe" filled="t" fillcolor="#D43C01" stroked="f">
                <v:path arrowok="t"/>
                <v:fill type="solid"/>
              </v:shape>
            </v:group>
            <v:group style="position:absolute;left:3167;top:761;width:3557;height:2953" coordorigin="3167,761" coordsize="3557,2953">
              <v:shape style="position:absolute;left:3167;top:761;width:3557;height:2953" coordorigin="3167,761" coordsize="3557,2953" path="m3194,2237l3190,2223,3173,2122,3167,2019,3173,1915,3190,1815,3219,1716,3258,1621,3307,1529,3365,1441,3433,1356,3510,1276,3595,1200,3688,1129,3788,1064,3895,1004,4008,949,4128,901,4253,860,4383,825,4517,798,4656,777,4799,765,4945,761,4945,1199,4799,1203,4656,1215,4517,1235,4383,1263,4253,1298,4128,1339,4008,1387,3895,1442,3788,1502,3688,1567,3595,1638,3510,1714,3433,1794,3365,1878,3307,1967,3258,2059,3219,2154,3194,2237xe" filled="t" fillcolor="#C3C600" stroked="f">
                <v:path arrowok="t"/>
                <v:fill type="solid"/>
              </v:shape>
              <v:shape style="position:absolute;left:3167;top:761;width:3557;height:2953" coordorigin="3167,761" coordsize="3557,2953" path="m3167,2456l3167,2019,3173,2122,3190,2223,3194,2237,3190,2252,3173,2353,3167,2456xe" filled="t" fillcolor="#C3C600" stroked="f">
                <v:path arrowok="t"/>
                <v:fill type="solid"/>
              </v:shape>
              <v:shape style="position:absolute;left:3167;top:761;width:3557;height:2953" coordorigin="3167,761" coordsize="3557,2953" path="m6294,3276l4945,3276,5091,3272,5234,3260,5373,3240,5508,3212,5638,3177,5763,3136,5882,3088,5996,3034,6103,2973,6203,2908,6296,2837,6381,2761,6458,2681,6525,2596,6584,2508,6633,2416,6672,2321,6701,2223,6718,2122,6724,2019,6724,2456,6718,2559,6701,2660,6672,2759,6633,2854,6584,2946,6525,3034,6458,3119,6381,3199,6296,3275,6294,3276xe" filled="t" fillcolor="#C3C600" stroked="f">
                <v:path arrowok="t"/>
                <v:fill type="solid"/>
              </v:shape>
              <v:shape style="position:absolute;left:3167;top:761;width:3557;height:2953" coordorigin="3167,761" coordsize="3557,2953" path="m4945,3714l4800,3710,4657,3697,4518,3677,4383,3650,4253,3615,4128,3574,4009,3526,3895,3471,3788,3411,3688,3346,3595,3275,3510,3199,3433,3119,3365,3034,3307,2946,3258,2854,3219,2759,3190,2660,3173,2559,3167,2456,3173,2353,3190,2252,3194,2237,3219,2321,3258,2416,3307,2508,3365,2596,3433,2681,3510,2761,3595,2837,3688,2908,3788,2973,3895,3034,4009,3088,4128,3136,4253,3177,4383,3212,4518,3240,4657,3260,4800,3272,4945,3276,6294,3276,6203,3346,6103,3411,5996,3471,5882,3526,5763,3574,5638,3615,5508,3650,5373,3677,5234,3697,5091,3710,4945,3714xe" filled="t" fillcolor="#C3C600" stroked="f">
                <v:path arrowok="t"/>
                <v:fill type="solid"/>
              </v:shape>
            </v:group>
            <v:group style="position:absolute;left:4945;top:2019;width:2;height:438" coordorigin="4945,2019" coordsize="2,438">
              <v:shape style="position:absolute;left:4945;top:2019;width:2;height:438" coordorigin="4945,2019" coordsize="0,438" path="m4945,2019l4945,2456,4945,2019xe" filled="t" fillcolor="#C3C600" stroked="f">
                <v:path arrowok="t"/>
                <v:fill type="solid"/>
              </v:shape>
            </v:group>
            <v:group style="position:absolute;left:4945;top:761;width:2;height:1258" coordorigin="4945,761" coordsize="2,1258">
              <v:shape style="position:absolute;left:4945;top:761;width:2;height:1258" coordorigin="4945,761" coordsize="0,1258" path="m4945,2019l4945,761e" filled="f" stroked="t" strokeweight=".119009pt" strokecolor="#048CC7">
                <v:path arrowok="t"/>
              </v:shape>
            </v:group>
            <v:group style="position:absolute;left:4945;top:761;width:873;height:1258" coordorigin="4945,761" coordsize="873,1258">
              <v:shape style="position:absolute;left:4945;top:761;width:873;height:1258" coordorigin="4945,761" coordsize="873,1258" path="m4945,2019l4945,761,4993,761,5040,762,5132,767,5222,775,5310,786,5397,800,5482,818,5567,839,5651,863,5734,891,5818,923,4945,2019xe" filled="t" fillcolor="#4FB432" stroked="f">
                <v:path arrowok="t"/>
                <v:fill type="solid"/>
              </v:shape>
            </v:group>
            <v:group style="position:absolute;left:4945;top:761;width:873;height:1258" coordorigin="4945,761" coordsize="873,1258">
              <v:shape style="position:absolute;left:4945;top:761;width:873;height:1258" coordorigin="4945,761" coordsize="873,1258" path="m4945,761l5040,762,5132,767,5222,775,5310,786,5397,800,5482,818,5567,839,5651,863,5734,891,5818,923,4945,2019,4945,761xe" filled="f" stroked="t" strokeweight=".750446pt" strokecolor="#4FB432">
                <v:path arrowok="t"/>
              </v:shape>
            </v:group>
            <v:group style="position:absolute;left:4945;top:923;width:1278;height:1096" coordorigin="4945,923" coordsize="1278,1096">
              <v:shape style="position:absolute;left:4945;top:923;width:1278;height:1096" coordorigin="4945,923" coordsize="1278,1096" path="m4945,2019l5818,923,5841,932,5864,942,5930,971,5993,1001,6052,1033,6110,1068,6167,1104,6224,1144,4945,2019xe" filled="t" fillcolor="#EC561B" stroked="f">
                <v:path arrowok="t"/>
                <v:fill type="solid"/>
              </v:shape>
            </v:group>
            <v:group style="position:absolute;left:4945;top:923;width:1278;height:1096" coordorigin="4945,923" coordsize="1278,1096">
              <v:shape style="position:absolute;left:4945;top:923;width:1278;height:1096" coordorigin="4945,923" coordsize="1278,1096" path="m5818,923l5887,951,5951,981,6013,1012,6072,1044,6129,1079,6186,1117,6224,1144,4945,2019,5818,923xe" filled="f" stroked="t" strokeweight=".750446pt" strokecolor="#EC561B">
                <v:path arrowok="t"/>
              </v:shape>
            </v:group>
            <v:group style="position:absolute;left:3167;top:761;width:3557;height:2515" coordorigin="3167,761" coordsize="3557,2515">
              <v:shape style="position:absolute;left:3167;top:761;width:3557;height:2515" coordorigin="3167,761" coordsize="3557,2515" path="m4916,3276l4780,3271,4644,3258,4510,3238,4378,3211,4249,3176,4123,3134,4002,3085,3885,3028,3773,2964,3667,2893,3570,2816,3483,2735,3407,2651,3342,2563,3286,2473,3242,2380,3207,2286,3183,2191,3170,2094,3167,1998,3175,1902,3192,1806,3221,1711,3259,1618,3308,1526,3368,1437,3437,1351,3517,1268,3608,1190,3709,1115,3761,1080,3814,1047,3868,1016,3924,987,3980,960,4037,934,4095,910,4154,888,4215,868,4276,849,4338,832,4401,817,4466,804,4531,793,4597,783,4665,775,4733,769,4803,764,4873,762,4945,761,4945,2019,6723,2019,6716,2136,6698,2231,6670,2326,6632,2419,6583,2511,6523,2600,6453,2686,6373,2769,6283,2848,6182,2922,6073,2991,5959,3052,5839,3106,5715,3153,5588,3192,5457,3223,5324,3248,5189,3264,5053,3274,4916,3276xe" filled="t" fillcolor="#DDDE00" stroked="f">
                <v:path arrowok="t"/>
                <v:fill type="solid"/>
              </v:shape>
              <v:shape style="position:absolute;left:3167;top:761;width:3557;height:2515" coordorigin="3167,761" coordsize="3557,2515" path="m6723,2019l4945,2019,6224,1144,6321,1221,6407,1302,6484,1387,6549,1474,6605,1564,6649,1657,6684,1751,6707,1846,6721,1943,6723,2019xe" filled="t" fillcolor="#DDDE00" stroked="f">
                <v:path arrowok="t"/>
                <v:fill type="solid"/>
              </v:shape>
            </v:group>
            <v:group style="position:absolute;left:3167;top:761;width:3557;height:2515" coordorigin="3167,761" coordsize="3557,2515">
              <v:shape style="position:absolute;left:3167;top:761;width:3557;height:2515" coordorigin="3167,761" coordsize="3557,2515" path="m6224,1144l6321,1221,6407,1302,6484,1387,6549,1474,6605,1564,6649,1657,6684,1751,6707,1846,6721,1943,6724,2039,6716,2136,6698,2231,6670,2326,6632,2419,6583,2511,6523,2600,6453,2686,6373,2769,6283,2848,6182,2922,6073,2991,5959,3052,5839,3106,5715,3153,5588,3192,5457,3223,5324,3248,5189,3264,5053,3274,4916,3276,4780,3271,4644,3258,4510,3238,4378,3211,4249,3176,4123,3134,4002,3085,3885,3028,3773,2964,3667,2893,3570,2816,3483,2735,3407,2651,3342,2563,3286,2473,3242,2380,3207,2286,3183,2191,3170,2094,3167,1998,3175,1902,3192,1806,3221,1711,3259,1618,3308,1526,3368,1437,3437,1351,3517,1268,3608,1190,3709,1115,3761,1080,3814,1047,3868,1016,3924,987,3980,960,4037,934,4095,910,4154,888,4215,868,4276,849,4338,832,4401,817,4466,804,4531,793,4597,783,4665,775,4733,769,4803,764,4873,762,4945,761,4945,2019,6224,1144xe" filled="f" stroked="t" strokeweight=".750446pt" strokecolor="#DDDE00">
                <v:path arrowok="t"/>
              </v:shape>
            </v:group>
            <v:group style="position:absolute;left:4946;top:128;width:1256;height:633" coordorigin="4946,128" coordsize="1256,633">
              <v:shape style="position:absolute;left:4946;top:128;width:1256;height:633" coordorigin="4946,128" coordsize="1256,633" path="m6201,128l6101,156,6042,176,5974,200,5897,228,5814,260,5727,293,5637,329,5545,366,5455,403,5366,441,5282,478,5203,514,5131,548,5069,580,4979,634,4946,671,4946,761e" filled="f" stroked="t" strokeweight=".750446pt" strokecolor="#048CC7">
                <v:path arrowok="t"/>
              </v:shape>
            </v:group>
            <v:group style="position:absolute;left:5396;top:489;width:1245;height:314" coordorigin="5396,489" coordsize="1245,314">
              <v:shape style="position:absolute;left:5396;top:489;width:1245;height:314" coordorigin="5396,489" coordsize="1245,314" path="m6641,489l6544,497,6422,512,6349,521,6269,532,6185,543,6099,556,6011,569,5923,583,5838,598,5756,613,5679,628,5609,643,5548,658,5457,687,5419,715,5396,802e" filled="f" stroked="t" strokeweight=".750446pt" strokecolor="#4FB432">
                <v:path arrowok="t"/>
              </v:shape>
            </v:group>
            <v:group style="position:absolute;left:6032;top:849;width:886;height:174" coordorigin="6032,849" coordsize="886,174">
              <v:shape style="position:absolute;left:6032;top:849;width:886;height:174" coordorigin="6032,849" coordsize="886,174" path="m6918,849l6846,851,6764,855,6663,861,6552,869,6438,879,6328,891,6229,905,6151,922,6087,952,6032,1023e" filled="f" stroked="t" strokeweight=".750446pt" strokecolor="#EC561B">
                <v:path arrowok="t"/>
              </v:shape>
            </v:group>
            <v:group style="position:absolute;left:3291;top:3176;width:961;height:415" coordorigin="3291,3176" coordsize="961,415">
              <v:shape style="position:absolute;left:3291;top:3176;width:961;height:415" coordorigin="3291,3176" coordsize="961,415" path="m3291,3591l3369,3576,3462,3551,3576,3517,3639,3498,3703,3478,3768,3456,3833,3434,3897,3412,3958,3390,4015,3368,4114,3326,4184,3289,4216,3259,4251,3176e" filled="f" stroked="t" strokeweight=".750446pt" strokecolor="#DDDE00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199" w:val="left" w:leader="none"/>
        </w:tabs>
        <w:ind w:left="0" w:right="543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position w:val="-5"/>
          <w:sz w:val="16"/>
          <w:szCs w:val="16"/>
        </w:rPr>
        <w:t>6M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54"/>
        <w:ind w:left="6060" w:right="8032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5M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4M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3M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42"/>
        <w:ind w:left="11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7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2M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8702" w:right="7046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5"/>
          <w:sz w:val="16"/>
          <w:szCs w:val="16"/>
        </w:rPr>
        <w:t>1M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260" w:right="54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4862" w:val="left" w:leader="none"/>
        </w:tabs>
        <w:ind w:left="1946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96.05703pt;margin-top:1.615242pt;width:9.005346pt;height:9.005346pt;mso-position-horizontal-relative:page;mso-position-vertical-relative:paragraph;z-index:-3325" coordorigin="1921,32" coordsize="180,180">
            <v:shape style="position:absolute;left:1921;top:32;width:180;height:180" coordorigin="1921,32" coordsize="180,180" path="m2017,212l2005,212,1999,212,1943,182,1921,128,1921,116,1952,54,2005,32,2017,32,2079,63,2101,116,2101,128,2071,190,2017,212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1.854523pt;margin-top:1.615242pt;width:9.005346pt;height:9.005346pt;mso-position-horizontal-relative:page;mso-position-vertical-relative:paragraph;z-index:-3324" coordorigin="4837,32" coordsize="180,180">
            <v:shape style="position:absolute;left:4837;top:32;width:180;height:180" coordorigin="4837,32" coordsize="180,180" path="m4933,212l4921,212,4915,212,4859,182,4837,128,4837,116,4868,54,4921,32,4933,32,4995,63,5017,116,5017,128,4987,190,4933,212xe" filled="t" fillcolor="#4FB432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4862" w:val="left" w:leader="none"/>
        </w:tabs>
        <w:spacing w:line="270" w:lineRule="exact"/>
        <w:ind w:left="1946" w:right="0" w:firstLine="0"/>
        <w:jc w:val="left"/>
        <w:rPr>
          <w:rFonts w:ascii="Lucida Sans Unicode" w:hAnsi="Lucida Sans Unicode" w:cs="Lucida Sans Unicode" w:eastAsia="Lucida Sans Unicode"/>
          <w:sz w:val="18"/>
          <w:szCs w:val="18"/>
        </w:rPr>
      </w:pPr>
      <w:r>
        <w:rPr/>
        <w:pict>
          <v:group style="position:absolute;margin-left:96.05703pt;margin-top:1.293679pt;width:9.005346pt;height:9.005346pt;mso-position-horizontal-relative:page;mso-position-vertical-relative:paragraph;z-index:-3323" coordorigin="1921,26" coordsize="180,180">
            <v:shape style="position:absolute;left:1921;top:26;width:180;height:180" coordorigin="1921,26" coordsize="180,180" path="m2017,206l2005,206,1999,205,1943,175,1921,122,1921,110,1952,48,2005,26,2017,26,2079,56,2101,110,2101,122,2071,184,2017,206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1.854523pt;margin-top:1.293679pt;width:9.005346pt;height:9.005346pt;mso-position-horizontal-relative:page;mso-position-vertical-relative:paragraph;z-index:-3322" coordorigin="4837,26" coordsize="180,180">
            <v:shape style="position:absolute;left:4837;top:26;width:180;height:180" coordorigin="4837,26" coordsize="180,180" path="m4933,206l4921,206,4915,205,4859,175,4837,122,4837,110,4868,48,4921,26,4933,26,4995,56,5017,110,5017,122,4987,184,4933,206xe" filled="t" fillcolor="#DDDE00" stroked="f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ab/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5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4"/>
          <w:w w:val="100"/>
          <w:sz w:val="18"/>
          <w:szCs w:val="18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3"/>
          <w:w w:val="100"/>
          <w:sz w:val="18"/>
          <w:szCs w:val="18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18"/>
          <w:szCs w:val="18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6" w:lineRule="exact"/>
        <w:ind w:left="0" w:right="0" w:firstLine="0"/>
        <w:jc w:val="righ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666666"/>
          <w:spacing w:val="0"/>
          <w:w w:val="100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46" w:right="0" w:firstLine="0"/>
        <w:jc w:val="left"/>
        <w:rPr>
          <w:rFonts w:ascii="Lucida Sans Unicode" w:hAnsi="Lucida Sans Unicode" w:cs="Lucida Sans Unicode" w:eastAsia="Lucida Sans Unicode"/>
          <w:sz w:val="13"/>
          <w:szCs w:val="13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999999"/>
          <w:spacing w:val="0"/>
          <w:w w:val="105"/>
          <w:sz w:val="13"/>
          <w:szCs w:val="13"/>
        </w:rPr>
        <w:t>Highcharts.com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3"/>
          <w:szCs w:val="13"/>
        </w:rPr>
        <w:sectPr>
          <w:type w:val="continuous"/>
          <w:pgSz w:w="16839" w:h="23840"/>
          <w:pgMar w:top="900" w:bottom="280" w:left="260" w:right="540"/>
          <w:cols w:num="2" w:equalWidth="0">
            <w:col w:w="8971" w:space="3988"/>
            <w:col w:w="308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824.41443pt;height:60.460875pt;mso-position-horizontal-relative:page;mso-position-vertical-relative:paragraph;z-index:-3315" coordorigin="134,563" coordsize="16488,120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1171" coordorigin="150,594" coordsize="16465,1171">
              <v:shape style="position:absolute;left:150;top:594;width:16465;height:1171" coordorigin="150,594" coordsize="16465,1171" path="m225,1764l167,1734,150,1689,150,594,16615,594,16615,609,165,609,165,1697,210,1748,217,1749,16581,1749,16567,1758,16551,1763,225,1764xe" filled="t" fillcolor="#808080" stroked="f">
                <v:path arrowok="t"/>
                <v:fill type="solid"/>
              </v:shape>
              <v:shape style="position:absolute;left:150;top:594;width:16465;height:1171" coordorigin="150,594" coordsize="16465,1171" path="m16581,1749l16548,1749,16555,1748,16570,1742,16600,609,16615,609,16615,1689,16612,1710,16604,1728,16585,1747,16581,174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66pt;width:5.334855pt;height:9.111083pt;mso-position-horizontal-relative:page;mso-position-vertical-relative:paragraph;z-index:-3314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8pt;width:164.576341pt;height:12.431138pt;mso-position-horizontal-relative:page;mso-position-vertical-relative:paragraph;z-index:-3313" type="#_x0000_t75">
            <v:imagedata r:id="rId113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No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</w:t>
      </w:r>
      <w:r>
        <w:rPr>
          <w:rFonts w:ascii="Arial" w:hAnsi="Arial" w:cs="Arial" w:eastAsia="Arial"/>
          <w:b w:val="0"/>
          <w:bCs w:val="0"/>
          <w:spacing w:val="-4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tabs>
          <w:tab w:pos="3168" w:val="left" w:leader="none"/>
          <w:tab w:pos="4280" w:val="left" w:leader="none"/>
          <w:tab w:pos="5234" w:val="left" w:leader="none"/>
          <w:tab w:pos="6064" w:val="left" w:leader="none"/>
          <w:tab w:pos="8918" w:val="left" w:leader="none"/>
          <w:tab w:pos="9347" w:val="left" w:leader="none"/>
          <w:tab w:pos="11493" w:val="left" w:leader="none"/>
          <w:tab w:pos="14345" w:val="left" w:leader="none"/>
        </w:tabs>
        <w:spacing w:line="243" w:lineRule="auto"/>
        <w:ind w:right="29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02529"/>
          <w:spacing w:val="-4"/>
          <w:w w:val="105"/>
        </w:rPr>
        <w:t>P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Ó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D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-6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-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JE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9"/>
          <w:w w:val="105"/>
        </w:rPr>
        <w:t>V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202529"/>
          <w:spacing w:val="-5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-13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T</w:t>
      </w:r>
      <w:r>
        <w:rPr>
          <w:rFonts w:ascii="Arial" w:hAnsi="Arial" w:cs="Arial" w:eastAsia="Arial"/>
          <w:b w:val="0"/>
          <w:bCs w:val="0"/>
          <w:color w:val="202529"/>
          <w:spacing w:val="-3"/>
          <w:w w:val="105"/>
        </w:rPr>
        <w:t>É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-7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G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7"/>
        </w:rPr>
        <w:t> 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R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PO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N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S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B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02529"/>
          <w:spacing w:val="0"/>
          <w:w w:val="10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13pt;width:824.41443pt;height:40.949306pt;mso-position-horizontal-relative:page;mso-position-vertical-relative:paragraph;z-index:-3312" coordorigin="134,563" coordsize="16488,819">
            <v:group style="position:absolute;left:150;top:579;width:16450;height:2" coordorigin="150,579" coordsize="16450,2">
              <v:shape style="position:absolute;left:150;top:579;width:16450;height:2" coordorigin="150,579" coordsize="16450,0" path="m150,579l16600,579e" filled="f" stroked="t" strokeweight="1.600891pt" strokecolor="#FDD35C">
                <v:path arrowok="t"/>
              </v:shape>
            </v:group>
            <v:group style="position:absolute;left:150;top:594;width:16465;height:780" coordorigin="150,594" coordsize="16465,780">
              <v:shape style="position:absolute;left:150;top:594;width:16465;height:780" coordorigin="150,594" coordsize="16465,780" path="m225,1374l167,1344,150,1299,150,594,16615,594,16615,609,165,609,165,1307,210,1357,217,1359,16581,1359,16567,1368,16551,1373,225,1374xe" filled="t" fillcolor="#808080" stroked="f">
                <v:path arrowok="t"/>
                <v:fill type="solid"/>
              </v:shape>
              <v:shape style="position:absolute;left:150;top:594;width:16465;height:780" coordorigin="150,594" coordsize="16465,780" path="m16581,1359l16548,1359,16555,1357,16570,1351,16600,609,16615,609,16615,1299,16612,1320,16604,1338,16585,1357,1658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92pt;width:5.334855pt;height:9.111083pt;mso-position-horizontal-relative:page;mso-position-vertical-relative:paragraph;z-index:-3311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83417pt;margin-top:5.158454pt;width:166.263711pt;height:15.309089pt;mso-position-horizontal-relative:page;mso-position-vertical-relative:paragraph;z-index:-3310" type="#_x0000_t75">
            <v:imagedata r:id="rId114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Ob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-6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2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62.664173pt;width:401.163138pt;height:40.949292pt;mso-position-horizontal-relative:page;mso-position-vertical-relative:paragraph;z-index:-3306" coordorigin="8599,1253" coordsize="8023,819">
            <v:group style="position:absolute;left:8615;top:1269;width:7985;height:2" coordorigin="8615,1269" coordsize="7985,2">
              <v:shape style="position:absolute;left:8615;top:1269;width:7985;height:2" coordorigin="8615,1269" coordsize="7985,0" path="m8615,1269l16600,1269e" filled="f" stroked="t" strokeweight="1.600891pt" strokecolor="#FDD35C">
                <v:path arrowok="t"/>
              </v:shape>
            </v:group>
            <v:group style="position:absolute;left:8615;top:1284;width:8000;height:780" coordorigin="8615,1284" coordsize="8000,780">
              <v:shape style="position:absolute;left:8615;top:1284;width:8000;height:780" coordorigin="8615,1284" coordsize="8000,780" path="m8690,2065l8632,2035,8615,1990,8615,1284,16615,1284,16615,1299,8630,1299,8630,1998,8675,2048,8682,2050,16581,2050,16567,2059,16551,2064,8690,2065xe" filled="t" fillcolor="#808080" stroked="f">
                <v:path arrowok="t"/>
                <v:fill type="solid"/>
              </v:shape>
              <v:shape style="position:absolute;left:8615;top:1284;width:8000;height:780" coordorigin="8615,1284" coordsize="8000,780" path="m16581,2050l16548,2050,16555,2048,16570,2042,16600,1299,16615,1299,16615,1990,16612,2010,16604,2029,16585,2048,16581,205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Determinar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participación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cada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con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respecto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total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del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112"/>
          <w:pgSz w:w="16839" w:h="23840"/>
          <w:pgMar w:header="582" w:footer="0" w:top="30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37pt;width:401.913598pt;height:85.976027pt;mso-position-horizontal-relative:page;mso-position-vertical-relative:paragraph;z-index:-3309" coordorigin="134,563" coordsize="8038,1720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681" coordorigin="150,594" coordsize="8015,1681">
              <v:shape style="position:absolute;left:150;top:594;width:8015;height:1681" coordorigin="150,594" coordsize="8015,1681" path="m225,2275l167,2244,150,2200,150,594,8165,594,8165,609,165,609,165,2207,210,2258,217,2260,8131,2260,8117,2269,8101,2274,225,2275xe" filled="t" fillcolor="#808080" stroked="f">
                <v:path arrowok="t"/>
                <v:fill type="solid"/>
              </v:shape>
              <v:shape style="position:absolute;left:150;top:594;width:8015;height:1681" coordorigin="150,594" coordsize="8015,1681" path="m8131,2260l8098,2260,8105,2258,8120,2252,8150,609,8165,609,8165,2200,8162,2220,8154,2238,8135,2257,8131,2260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203pt;width:5.334855pt;height:9.111083pt;mso-position-horizontal-relative:page;mso-position-vertical-relative:paragraph;z-index:-3308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501pt;width:140.321948pt;height:12.431138pt;mso-position-horizontal-relative:page;mso-position-vertical-relative:paragraph;z-index:-3307" type="#_x0000_t75">
            <v:imagedata r:id="rId115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l</w:t>
      </w:r>
      <w:r>
        <w:rPr>
          <w:rFonts w:ascii="Arial" w:hAnsi="Arial" w:cs="Arial" w:eastAsia="Arial"/>
          <w:b w:val="0"/>
          <w:bCs w:val="0"/>
          <w:spacing w:val="-14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ndi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Asignar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recursos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públicos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acuerdo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a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los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objetivos</w:t>
      </w:r>
      <w:r>
        <w:rPr>
          <w:rFonts w:ascii="Segoe UI" w:hAnsi="Segoe UI" w:cs="Segoe UI" w:eastAsia="Segoe UI"/>
          <w:b w:val="0"/>
          <w:bCs w:val="0"/>
          <w:color w:val="202529"/>
          <w:spacing w:val="2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y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metas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planteados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en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el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Plan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Estatal</w:t>
      </w:r>
      <w:r>
        <w:rPr>
          <w:rFonts w:ascii="Segoe UI" w:hAnsi="Segoe UI" w:cs="Segoe UI" w:eastAsia="Segoe UI"/>
          <w:b w:val="0"/>
          <w:bCs w:val="0"/>
          <w:color w:val="202529"/>
          <w:spacing w:val="4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Desarrollo,</w:t>
      </w:r>
      <w:r>
        <w:rPr>
          <w:rFonts w:ascii="Segoe UI" w:hAnsi="Segoe UI" w:cs="Segoe UI" w:eastAsia="Segoe UI"/>
          <w:b w:val="0"/>
          <w:bCs w:val="0"/>
          <w:color w:val="202529"/>
          <w:spacing w:val="4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para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Desarrollo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91" w:right="4324"/>
        <w:jc w:val="center"/>
        <w:rPr>
          <w:rFonts w:ascii="Arial" w:hAnsi="Arial" w:cs="Arial" w:eastAsia="Arial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0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e</w:t>
      </w:r>
      <w:r>
        <w:rPr>
          <w:rFonts w:ascii="Arial" w:hAnsi="Arial" w:cs="Arial" w:eastAsia="Arial"/>
          <w:b w:val="0"/>
          <w:bCs w:val="0"/>
          <w:spacing w:val="17"/>
          <w:w w:val="110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m</w:t>
      </w:r>
      <w:r>
        <w:rPr>
          <w:rFonts w:ascii="Arial" w:hAnsi="Arial" w:cs="Arial" w:eastAsia="Arial"/>
          <w:b w:val="0"/>
          <w:bCs w:val="0"/>
          <w:spacing w:val="-1"/>
          <w:w w:val="110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1" w:right="4079"/>
        <w:jc w:val="center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65pt;width:4.667998pt;height:9.111083pt;mso-position-horizontal-relative:page;mso-position-vertical-relative:paragraph;z-index:-3305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832565pt;width:163.375575pt;height:15.267815pt;mso-position-horizontal-relative:page;mso-position-vertical-relative:paragraph;z-index:-3304" type="#_x0000_t75">
            <v:imagedata r:id="rId116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Presupuesto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Egresos</w:t>
      </w:r>
      <w:r>
        <w:rPr>
          <w:rFonts w:ascii="Segoe UI" w:hAnsi="Segoe UI" w:cs="Segoe UI" w:eastAsia="Segoe UI"/>
          <w:b w:val="0"/>
          <w:bCs w:val="0"/>
          <w:color w:val="202529"/>
          <w:spacing w:val="-10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2021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7951" w:space="507"/>
            <w:col w:w="8241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.70401pt;margin-top:28.126501pt;width:401.913598pt;height:63.462682pt;mso-position-horizontal-relative:page;mso-position-vertical-relative:paragraph;z-index:-3303" coordorigin="134,563" coordsize="8038,126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1231" coordorigin="150,594" coordsize="8015,1231">
              <v:shape style="position:absolute;left:150;top:594;width:8015;height:1231" coordorigin="150,594" coordsize="8015,1231" path="m225,1824l167,1794,150,1749,150,594,8165,594,8165,609,165,609,165,1757,210,1808,217,1809,8131,1809,8117,1818,8101,1823,225,1824xe" filled="t" fillcolor="#808080" stroked="f">
                <v:path arrowok="t"/>
                <v:fill type="solid"/>
              </v:shape>
              <v:shape style="position:absolute;left:150;top:594;width:8015;height:1231" coordorigin="150,594" coordsize="8015,1231" path="m8131,1809l8098,1809,8105,1808,8120,1802,8150,609,8165,609,8165,1749,8162,1770,8154,1788,8135,1807,8131,180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56pt;width:5.334855pt;height:9.111083pt;mso-position-horizontal-relative:page;mso-position-vertical-relative:paragraph;z-index:-3302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.383501pt;margin-top:5.17344pt;width:190.982692pt;height:15.267837pt;mso-position-horizontal-relative:page;mso-position-vertical-relative:paragraph;z-index:-3301" type="#_x0000_t75">
            <v:imagedata r:id="rId117" o:title=""/>
          </v:shape>
        </w:pict>
      </w:r>
      <w:r>
        <w:rPr>
          <w:rFonts w:ascii="Arial" w:hAnsi="Arial" w:cs="Arial" w:eastAsia="Arial"/>
          <w:b w:val="0"/>
          <w:bCs w:val="0"/>
          <w:spacing w:val="-19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bl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qu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-35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in</w:t>
      </w:r>
      <w:r>
        <w:rPr>
          <w:rFonts w:ascii="Arial" w:hAnsi="Arial" w:cs="Arial" w:eastAsia="Arial"/>
          <w:b w:val="0"/>
          <w:bCs w:val="0"/>
          <w:spacing w:val="-5"/>
          <w:w w:val="115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/>
        <w:ind w:left="275" w:right="61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OE:</w:t>
      </w:r>
      <w:r>
        <w:rPr>
          <w:rFonts w:ascii="Segoe UI" w:hAnsi="Segoe UI" w:cs="Segoe UI" w:eastAsia="Segoe UI"/>
          <w:b w:val="0"/>
          <w:bCs w:val="0"/>
          <w:color w:val="202529"/>
          <w:spacing w:val="-16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15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9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ER:</w:t>
      </w:r>
      <w:r>
        <w:rPr>
          <w:rFonts w:ascii="Segoe UI" w:hAnsi="Segoe UI" w:cs="Segoe UI" w:eastAsia="Segoe UI"/>
          <w:b w:val="0"/>
          <w:bCs w:val="0"/>
          <w:color w:val="202529"/>
          <w:spacing w:val="-9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left="522"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-17"/>
          <w:w w:val="1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did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5pt;width:4.667998pt;height:9.111083pt;mso-position-horizontal-relative:page;mso-position-vertical-relative:paragraph;z-index:-3299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2.028961pt;margin-top:-33.832565pt;width:114.086416pt;height:12.446162pt;mso-position-horizontal-relative:page;mso-position-vertical-relative:paragraph;z-index:-3298" type="#_x0000_t75">
            <v:imagedata r:id="rId118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Porcentual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15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29.955292pt;margin-top:-10.879506pt;width:189.962725pt;height:40.949315pt;mso-position-horizontal-relative:page;mso-position-vertical-relative:paragraph;z-index:-3300" coordorigin="8599,-218" coordsize="3799,819">
            <v:group style="position:absolute;left:8615;top:-202;width:3767;height:2" coordorigin="8615,-202" coordsize="3767,2">
              <v:shape style="position:absolute;left:8615;top:-202;width:3767;height:2" coordorigin="8615,-202" coordsize="3767,0" path="m8615,-202l12382,-202e" filled="f" stroked="t" strokeweight="1.600891pt" strokecolor="#FDD35C">
                <v:path arrowok="t"/>
              </v:shape>
            </v:group>
            <v:group style="position:absolute;left:8615;top:-187;width:3767;height:780" coordorigin="8615,-187" coordsize="3767,780">
              <v:shape style="position:absolute;left:8615;top:-187;width:3767;height:780" coordorigin="8615,-187" coordsize="3767,780" path="m8690,594l8632,564,8615,519,8615,-187,12382,-187,12382,-172,8630,-172,8630,527,8675,577,8682,579,12349,579,12335,588,12319,593,8690,594xe" filled="t" fillcolor="#808080" stroked="f">
                <v:path arrowok="t"/>
                <v:fill type="solid"/>
              </v:shape>
              <v:shape style="position:absolute;left:8615;top:-187;width:3767;height:780" coordorigin="8615,-187" coordsize="3767,780" path="m12349,579l12315,579,12323,577,12338,571,12367,-172,12382,-172,12382,519,12380,539,12372,558,12352,577,12349,57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2.887634pt;margin-top:-31.89485pt;width:5.334855pt;height:9.111083pt;mso-position-horizontal-relative:page;mso-position-vertical-relative:paragraph;z-index:-3296" coordorigin="13058,-638" coordsize="107,182">
            <v:shape style="position:absolute;left:13058;top:-638;width:107;height:182" coordorigin="13058,-638" coordsize="107,182" path="m13071,-456l13058,-461,13058,-633,13071,-638,13164,-550,13164,-543,13071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7.489441pt;margin-top:-33.832565pt;width:80.661534pt;height:12.431138pt;mso-position-horizontal-relative:page;mso-position-vertical-relative:paragraph;z-index:-3295" type="#_x0000_t75">
            <v:imagedata r:id="rId119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Eficacia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3" w:equalWidth="0">
            <w:col w:w="4424" w:space="4034"/>
            <w:col w:w="2841" w:space="1387"/>
            <w:col w:w="401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6839" w:h="23840"/>
          <w:pgMar w:top="900" w:bottom="280" w:left="40" w:right="100"/>
        </w:sectPr>
      </w:pP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40.830505pt;margin-top:-75.434959pt;width:190.71317pt;height:40.949315pt;mso-position-horizontal-relative:page;mso-position-vertical-relative:paragraph;z-index:-3297" coordorigin="12817,-1509" coordsize="3814,819">
            <v:group style="position:absolute;left:12833;top:-1493;width:3782;height:2" coordorigin="12833,-1493" coordsize="3782,2">
              <v:shape style="position:absolute;left:12833;top:-1493;width:3782;height:2" coordorigin="12833,-1493" coordsize="3782,0" path="m12833,-1493l16615,-1493e" filled="f" stroked="t" strokeweight="1.600891pt" strokecolor="#FDD35C">
                <v:path arrowok="t"/>
              </v:shape>
            </v:group>
            <v:group style="position:absolute;left:12833;top:-1478;width:3782;height:780" coordorigin="12833,-1478" coordsize="3782,780">
              <v:shape style="position:absolute;left:12833;top:-1478;width:3782;height:780" coordorigin="12833,-1478" coordsize="3782,780" path="m12908,-697l12850,-727,12833,-772,12833,-1478,16615,-1478,16615,-1463,12848,-1463,12848,-764,12892,-714,12900,-712,16581,-712,16567,-703,16551,-698,12908,-697xe" filled="t" fillcolor="#808080" stroked="f">
                <v:path arrowok="t"/>
                <v:fill type="solid"/>
              </v:shape>
              <v:shape style="position:absolute;left:12833;top:-1478;width:3782;height:780" coordorigin="12833,-1478" coordsize="3782,780" path="m16581,-712l16548,-712,16555,-714,16570,-720,16600,-1463,16615,-1463,16615,-772,16612,-752,16604,-733,16585,-714,16581,-712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.70401pt;margin-top:28.126524pt;width:401.913598pt;height:40.949289pt;mso-position-horizontal-relative:page;mso-position-vertical-relative:paragraph;z-index:-3294" coordorigin="134,563" coordsize="8038,819">
            <v:group style="position:absolute;left:150;top:579;width:8000;height:2" coordorigin="150,579" coordsize="8000,2">
              <v:shape style="position:absolute;left:150;top:579;width:8000;height:2" coordorigin="150,579" coordsize="8000,0" path="m150,579l8150,579e" filled="f" stroked="t" strokeweight="1.600891pt" strokecolor="#FDD35C">
                <v:path arrowok="t"/>
              </v:shape>
            </v:group>
            <v:group style="position:absolute;left:150;top:594;width:8015;height:780" coordorigin="150,594" coordsize="8015,780">
              <v:shape style="position:absolute;left:150;top:594;width:8015;height:780" coordorigin="150,594" coordsize="8015,780" path="m225,1374l167,1344,150,1299,150,594,8165,594,8165,609,165,609,165,1307,210,1357,217,1359,8131,1359,8117,1368,8101,1373,225,1374xe" filled="t" fillcolor="#808080" stroked="f">
                <v:path arrowok="t"/>
                <v:fill type="solid"/>
              </v:shape>
              <v:shape style="position:absolute;left:150;top:594;width:8015;height:780" coordorigin="150,594" coordsize="8015,780" path="m8131,1359l8098,1359,8105,1357,8120,1351,8150,609,8165,609,8165,1299,8162,1320,8154,1338,8135,1357,8131,1359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761139pt;margin-top:7.111177pt;width:5.334855pt;height:9.111083pt;mso-position-horizontal-relative:page;mso-position-vertical-relative:paragraph;z-index:-3293" coordorigin="375,142" coordsize="107,182">
            <v:shape style="position:absolute;left:375;top:142;width:107;height:182" coordorigin="375,142" coordsize="107,182" path="m389,324l375,319,375,147,389,142,482,230,482,237,389,324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175312pt;margin-top:5.173463pt;width:61.555246pt;height:12.431138pt;mso-position-horizontal-relative:page;mso-position-vertical-relative:paragraph;z-index:-3292" type="#_x0000_t75">
            <v:imagedata r:id="rId120" o:title=""/>
          </v:shape>
        </w:pict>
      </w:r>
      <w:r>
        <w:rPr>
          <w:rFonts w:ascii="Arial" w:hAnsi="Arial" w:cs="Arial" w:eastAsia="Arial"/>
          <w:b w:val="0"/>
          <w:bCs w:val="0"/>
          <w:spacing w:val="-7"/>
          <w:w w:val="115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ó</w:t>
      </w:r>
      <w:r>
        <w:rPr>
          <w:rFonts w:ascii="Arial" w:hAnsi="Arial" w:cs="Arial" w:eastAsia="Arial"/>
          <w:b w:val="0"/>
          <w:bCs w:val="0"/>
          <w:spacing w:val="-3"/>
          <w:w w:val="115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ul</w:t>
      </w:r>
      <w:r>
        <w:rPr>
          <w:rFonts w:ascii="Arial" w:hAnsi="Arial" w:cs="Arial" w:eastAsia="Arial"/>
          <w:b w:val="0"/>
          <w:bCs w:val="0"/>
          <w:spacing w:val="0"/>
          <w:w w:val="115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</w:rPr>
        <w:t>(OE/ER)*100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7"/>
        <w:ind w:right="0"/>
        <w:jc w:val="left"/>
        <w:rPr>
          <w:rFonts w:ascii="Arial" w:hAnsi="Arial" w:cs="Arial" w:eastAsia="Arial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o</w:t>
      </w:r>
      <w:r>
        <w:rPr>
          <w:rFonts w:ascii="Arial" w:hAnsi="Arial" w:cs="Arial" w:eastAsia="Arial"/>
          <w:b w:val="0"/>
          <w:bCs w:val="0"/>
          <w:spacing w:val="-45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d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44"/>
          <w:w w:val="120"/>
        </w:rPr>
        <w:t> </w:t>
      </w:r>
      <w:r>
        <w:rPr>
          <w:rFonts w:ascii="Arial" w:hAnsi="Arial" w:cs="Arial" w:eastAsia="Arial"/>
          <w:b w:val="0"/>
          <w:bCs w:val="0"/>
          <w:spacing w:val="-20"/>
          <w:w w:val="120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e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ó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75" w:right="0"/>
        <w:jc w:val="left"/>
        <w:rPr>
          <w:rFonts w:ascii="Segoe UI" w:hAnsi="Segoe UI" w:cs="Segoe UI" w:eastAsia="Segoe UI"/>
        </w:rPr>
      </w:pPr>
      <w:r>
        <w:rPr/>
        <w:pict>
          <v:group style="position:absolute;margin-left:442.012421pt;margin-top:-31.89489pt;width:4.667998pt;height:9.111083pt;mso-position-horizontal-relative:page;mso-position-vertical-relative:paragraph;z-index:-3290" coordorigin="8840,-638" coordsize="93,182">
            <v:shape style="position:absolute;left:8840;top:-638;width:93;height:182" coordorigin="8840,-638" coordsize="93,182" path="m8852,-456l8840,-461,8840,-633,8852,-638,8934,-550,8934,-543,8852,-456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6.051392pt;margin-top:-33.907154pt;width:160.598919pt;height:12.505686pt;mso-position-horizontal-relative:page;mso-position-vertical-relative:paragraph;z-index:-3289" type="#_x0000_t75">
            <v:imagedata r:id="rId121" o:title=""/>
          </v:shape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Clasificación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Ejes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Rectores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-</w:t>
      </w:r>
      <w:r>
        <w:rPr>
          <w:rFonts w:ascii="Segoe UI" w:hAnsi="Segoe UI" w:cs="Segoe UI" w:eastAsia="Segoe UI"/>
          <w:b w:val="0"/>
          <w:bCs w:val="0"/>
          <w:color w:val="202529"/>
          <w:spacing w:val="-7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Objetivo</w:t>
      </w:r>
      <w:r>
        <w:rPr>
          <w:rFonts w:ascii="Segoe UI" w:hAnsi="Segoe UI" w:cs="Segoe UI" w:eastAsia="Segoe UI"/>
          <w:b w:val="0"/>
          <w:bCs w:val="0"/>
          <w:color w:val="202529"/>
          <w:spacing w:val="-8"/>
          <w:w w:val="100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</w:rPr>
        <w:t>Estratégico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rPr>
          <w:rFonts w:ascii="Segoe UI" w:hAnsi="Segoe UI" w:cs="Segoe UI" w:eastAsia="Segoe UI"/>
        </w:rPr>
        <w:sectPr>
          <w:type w:val="continuous"/>
          <w:pgSz w:w="16839" w:h="23840"/>
          <w:pgMar w:top="900" w:bottom="280" w:left="40" w:right="100"/>
          <w:cols w:num="2" w:equalWidth="0">
            <w:col w:w="1894" w:space="6564"/>
            <w:col w:w="8241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49" w:val="left" w:leader="none"/>
        </w:tabs>
        <w:spacing w:before="28"/>
        <w:ind w:left="0" w:right="695" w:firstLine="0"/>
        <w:jc w:val="right"/>
        <w:rPr>
          <w:rFonts w:ascii="Segoe UI" w:hAnsi="Segoe UI" w:cs="Segoe UI" w:eastAsia="Segoe UI"/>
          <w:sz w:val="27"/>
          <w:szCs w:val="27"/>
        </w:rPr>
      </w:pPr>
      <w:r>
        <w:rPr/>
        <w:pict>
          <v:group style="position:absolute;margin-left:429.955292pt;margin-top:-47.869984pt;width:401.163138pt;height:40.949289pt;mso-position-horizontal-relative:page;mso-position-vertical-relative:paragraph;z-index:-3291" coordorigin="8599,-957" coordsize="8023,819">
            <v:group style="position:absolute;left:8615;top:-941;width:7985;height:2" coordorigin="8615,-941" coordsize="7985,2">
              <v:shape style="position:absolute;left:8615;top:-941;width:7985;height:2" coordorigin="8615,-941" coordsize="7985,0" path="m8615,-941l16600,-941e" filled="f" stroked="t" strokeweight="1.600891pt" strokecolor="#FDD35C">
                <v:path arrowok="t"/>
              </v:shape>
            </v:group>
            <v:group style="position:absolute;left:8615;top:-926;width:8000;height:780" coordorigin="8615,-926" coordsize="8000,780">
              <v:shape style="position:absolute;left:8615;top:-926;width:8000;height:780" coordorigin="8615,-926" coordsize="8000,780" path="m8690,-146l8632,-176,8615,-221,8615,-926,16615,-926,16615,-911,8630,-911,8630,-213,8675,-162,8682,-161,16581,-161,16567,-152,16551,-147,8690,-146xe" filled="t" fillcolor="#808080" stroked="f">
                <v:path arrowok="t"/>
                <v:fill type="solid"/>
              </v:shape>
              <v:shape style="position:absolute;left:8615;top:-926;width:8000;height:780" coordorigin="8615,-926" coordsize="8000,780" path="m16581,-161l16548,-161,16555,-162,16570,-169,16600,-911,16615,-911,16615,-221,16612,-200,16604,-182,16585,-163,16581,-161xe" filled="t" fillcolor="#80808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Miles</w:t>
      </w:r>
      <w:r>
        <w:rPr>
          <w:rFonts w:ascii="Segoe UI" w:hAnsi="Segoe UI" w:cs="Segoe UI" w:eastAsia="Segoe UI"/>
          <w:b w:val="0"/>
          <w:bCs w:val="0"/>
          <w:color w:val="202529"/>
          <w:spacing w:val="-1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de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 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>Pesos</w:t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100"/>
          <w:sz w:val="27"/>
          <w:szCs w:val="27"/>
        </w:rPr>
        <w:tab/>
      </w:r>
      <w:r>
        <w:rPr>
          <w:rFonts w:ascii="Segoe UI" w:hAnsi="Segoe UI" w:cs="Segoe UI" w:eastAsia="Segoe UI"/>
          <w:b w:val="0"/>
          <w:bCs w:val="0"/>
          <w:color w:val="202529"/>
          <w:spacing w:val="0"/>
          <w:w w:val="95"/>
          <w:sz w:val="27"/>
          <w:szCs w:val="27"/>
        </w:rPr>
        <w:t>Indicador</w:t>
      </w:r>
      <w:r>
        <w:rPr>
          <w:rFonts w:ascii="Segoe UI" w:hAnsi="Segoe UI" w:cs="Segoe UI" w:eastAsia="Segoe UI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50" w:lineRule="exact" w:before="1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SEPARACIÓN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PODERES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513,764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0.69%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EFICIENCIA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GUBERNAMENTAL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16,029,657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21.6%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FORTALECIMIENTO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MUNICIPAL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10,941,090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5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14.74%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GOBIERNO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ABIERTO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976,971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1.32%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TRABAJO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Y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PREVISIÓN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SOCIAL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862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169,698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219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0.23%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705" w:hRule="exact"/>
        </w:trPr>
        <w:tc>
          <w:tcPr>
            <w:tcW w:w="11002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TOTAL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DEL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PRESUPUESTO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DE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EGRESOS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3197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96" w:right="0"/>
              <w:jc w:val="left"/>
              <w:rPr>
                <w:rFonts w:ascii="Segoe UI" w:hAnsi="Segoe UI" w:cs="Segoe UI" w:eastAsia="Segoe UI"/>
                <w:sz w:val="36"/>
                <w:szCs w:val="36"/>
              </w:rPr>
            </w:pPr>
            <w:r>
              <w:rPr>
                <w:rFonts w:ascii="Segoe UI" w:hAnsi="Segoe UI" w:cs="Segoe UI" w:eastAsia="Segoe UI"/>
                <w:b w:val="0"/>
                <w:bCs w:val="0"/>
                <w:color w:val="202529"/>
                <w:spacing w:val="0"/>
                <w:w w:val="100"/>
                <w:sz w:val="36"/>
                <w:szCs w:val="36"/>
              </w:rPr>
              <w:t>28,631,181</w:t>
            </w:r>
            <w:r>
              <w:rPr>
                <w:rFonts w:ascii="Segoe UI" w:hAnsi="Segoe UI" w:cs="Segoe UI" w:eastAsia="Segoe UI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2266" w:type="dxa"/>
            <w:tcBorders>
              <w:top w:val="single" w:sz="7" w:space="0" w:color="DEE2E6"/>
              <w:left w:val="single" w:sz="7" w:space="0" w:color="DEE2E6"/>
              <w:bottom w:val="single" w:sz="7" w:space="0" w:color="DEE2E6"/>
              <w:right w:val="single" w:sz="7" w:space="0" w:color="DEE2E6"/>
            </w:tcBorders>
          </w:tcPr>
          <w:p>
            <w:pPr/>
          </w:p>
        </w:tc>
      </w:tr>
    </w:tbl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504456pt;margin-top:26.076967pt;width:822.488326pt;height:.1pt;mso-position-horizontal-relative:page;mso-position-vertical-relative:paragraph;z-index:-3288" coordorigin="150,522" coordsize="16450,2">
            <v:shape style="position:absolute;left:150;top:522;width:16450;height:2" coordorigin="150,522" coordsize="16450,0" path="m150,522l16600,522e" filled="f" stroked="t" strokeweight="1.600891pt" strokecolor="#FDD35C">
              <v:path arrowok="t"/>
            </v:shape>
            <w10:wrap type="none"/>
          </v:group>
        </w:pict>
      </w:r>
      <w:r>
        <w:rPr/>
        <w:pict>
          <v:group style="position:absolute;margin-left:18.761139pt;margin-top:4.261183pt;width:5.334855pt;height:9.111083pt;mso-position-horizontal-relative:page;mso-position-vertical-relative:paragraph;z-index:-3287" coordorigin="375,85" coordsize="107,182">
            <v:shape style="position:absolute;left:375;top:85;width:107;height:182" coordorigin="375,85" coordsize="107,182" path="m389,267l375,262,375,90,389,85,482,173,482,180,389,267xe" filled="t" fillcolor="#20252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245743pt;margin-top:2.248948pt;width:52.999198pt;height:12.51381pt;mso-position-horizontal-relative:page;mso-position-vertical-relative:paragraph;z-index:-3286" type="#_x0000_t75">
            <v:imagedata r:id="rId122" o:title=""/>
          </v:shape>
        </w:pict>
      </w:r>
      <w:r>
        <w:rPr>
          <w:rFonts w:ascii="Arial" w:hAnsi="Arial" w:cs="Arial" w:eastAsia="Arial"/>
          <w:b w:val="0"/>
          <w:bCs w:val="0"/>
          <w:spacing w:val="0"/>
          <w:w w:val="120"/>
        </w:rPr>
        <w:t>G</w:t>
      </w:r>
      <w:r>
        <w:rPr>
          <w:rFonts w:ascii="Arial" w:hAnsi="Arial" w:cs="Arial" w:eastAsia="Arial"/>
          <w:b w:val="0"/>
          <w:bCs w:val="0"/>
          <w:spacing w:val="-3"/>
          <w:w w:val="1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2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6839" w:h="23840"/>
          <w:pgMar w:top="900" w:bottom="280" w:left="40" w:right="100"/>
        </w:sectPr>
      </w:pPr>
    </w:p>
    <w:p>
      <w:pPr>
        <w:spacing w:before="1"/>
        <w:ind w:left="620" w:right="0" w:firstLine="0"/>
        <w:jc w:val="left"/>
        <w:rPr>
          <w:rFonts w:ascii="Lucida Sans Unicode" w:hAnsi="Lucida Sans Unicode" w:cs="Lucida Sans Unicode" w:eastAsia="Lucida Sans Unicode"/>
          <w:sz w:val="27"/>
          <w:szCs w:val="27"/>
        </w:rPr>
      </w:pPr>
      <w:r>
        <w:rPr/>
        <w:pict>
          <v:group style="position:absolute;margin-left:660.767273pt;margin-top:8.101112pt;width:12.757574pt;height:9.755792pt;mso-position-horizontal-relative:page;mso-position-vertical-relative:paragraph;z-index:-3284" coordorigin="13215,162" coordsize="255,195">
            <v:group style="position:absolute;left:13238;top:185;width:210;height:2" coordorigin="13238,185" coordsize="210,2">
              <v:shape style="position:absolute;left:13238;top:185;width:210;height:2" coordorigin="13238,185" coordsize="210,0" path="m13238,185l13448,185e" filled="f" stroked="t" strokeweight="2.251337pt" strokecolor="#666666">
                <v:path arrowok="t"/>
              </v:shape>
            </v:group>
            <v:group style="position:absolute;left:13238;top:260;width:210;height:2" coordorigin="13238,260" coordsize="210,2">
              <v:shape style="position:absolute;left:13238;top:260;width:210;height:2" coordorigin="13238,260" coordsize="210,0" path="m13238,260l13448,260e" filled="f" stroked="t" strokeweight="2.251337pt" strokecolor="#666666">
                <v:path arrowok="t"/>
              </v:shape>
            </v:group>
            <v:group style="position:absolute;left:13238;top:335;width:210;height:2" coordorigin="13238,335" coordsize="210,2">
              <v:shape style="position:absolute;left:13238;top:335;width:210;height:2" coordorigin="13238,335" coordsize="210,0" path="m13238,335l13448,335e" filled="f" stroked="t" strokeweight="2.251337pt" strokecolor="#666666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PROPORCIÓN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POR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EJE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DESARROLLO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9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-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OBJETIVO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ESTRATÉGICO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GOBIERNO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-8"/>
          <w:w w:val="100"/>
          <w:sz w:val="27"/>
          <w:szCs w:val="27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333333"/>
          <w:spacing w:val="0"/>
          <w:w w:val="100"/>
          <w:sz w:val="27"/>
          <w:szCs w:val="27"/>
        </w:rPr>
        <w:t>RESPONSABLE</w:t>
      </w:r>
      <w:r>
        <w:rPr>
          <w:rFonts w:ascii="Lucida Sans Unicode" w:hAnsi="Lucida Sans Unicode" w:cs="Lucida Sans Unicode" w:eastAsia="Lucida Sans Unicod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123"/>
          <w:pgSz w:w="16839" w:h="23840"/>
          <w:pgMar w:header="0" w:footer="0" w:top="60" w:bottom="280" w:left="360" w:right="2420"/>
        </w:sectPr>
      </w:pPr>
    </w:p>
    <w:p>
      <w:pPr>
        <w:spacing w:line="351" w:lineRule="auto" w:before="42"/>
        <w:ind w:left="1936" w:right="0" w:hanging="436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group style="position:absolute;margin-left:190.459854pt;margin-top:6.019487pt;width:306.300195pt;height:235.581172pt;mso-position-horizontal-relative:page;mso-position-vertical-relative:paragraph;z-index:-3285" coordorigin="3809,120" coordsize="6126,4712">
            <v:group style="position:absolute;left:6904;top:758;width:290;height:2246" coordorigin="6904,758" coordsize="290,2246">
              <v:shape style="position:absolute;left:6904;top:758;width:290;height:2246" coordorigin="6904,758" coordsize="290,2246" path="m6904,3004l6904,2566,7194,758,7194,1196,6904,3004xe" filled="t" fillcolor="#0073AE" stroked="f">
                <v:path arrowok="t"/>
                <v:fill type="solid"/>
              </v:shape>
            </v:group>
            <v:group style="position:absolute;left:6808;top:748;width:96;height:2257" coordorigin="6808,748" coordsize="96,2257">
              <v:shape style="position:absolute;left:6808;top:748;width:96;height:2257" coordorigin="6808,748" coordsize="96,2257" path="m6904,3004l6808,1185,6808,748,6904,2566,6904,3004xe" filled="t" fillcolor="#4D00D9" stroked="f">
                <v:path arrowok="t"/>
                <v:fill type="solid"/>
              </v:shape>
            </v:group>
            <v:group style="position:absolute;left:6904;top:746;width:2;height:2258" coordorigin="6904,746" coordsize="2,2258">
              <v:shape style="position:absolute;left:6904;top:746;width:2;height:2258" coordorigin="6904,746" coordsize="0,2258" path="m6904,3004l6904,746e" filled="f" stroked="t" strokeweight=".151345pt" strokecolor="#4D00D9">
                <v:path arrowok="t"/>
              </v:shape>
            </v:group>
            <v:group style="position:absolute;left:6264;top:803;width:640;height:2201" coordorigin="6264,803" coordsize="640,2201">
              <v:shape style="position:absolute;left:6264;top:803;width:640;height:2201" coordorigin="6264,803" coordsize="640,2201" path="m6904,3004l6264,1241,6264,803,6904,2566,6904,3004xe" filled="t" fillcolor="#C3C600" stroked="f">
                <v:path arrowok="t"/>
                <v:fill type="solid"/>
              </v:shape>
            </v:group>
            <v:group style="position:absolute;left:6808;top:746;width:95;height:439" coordorigin="6808,746" coordsize="95,439">
              <v:shape style="position:absolute;left:6808;top:746;width:95;height:439" coordorigin="6808,746" coordsize="95,439" path="m6824,1185l6808,748,6828,747,6887,746,6903,1184,6843,1185,6824,1185xe" filled="t" fillcolor="#4D00D9" stroked="f">
                <v:path arrowok="t"/>
                <v:fill type="solid"/>
              </v:shape>
            </v:group>
            <v:group style="position:absolute;left:6904;top:2566;width:2;height:438" coordorigin="6904,2566" coordsize="2,438">
              <v:shape style="position:absolute;left:6904;top:2566;width:2;height:438" coordorigin="6904,2566" coordsize="0,438" path="m6904,2566l6904,3004,6904,2566xe" filled="t" fillcolor="#4D00D9" stroked="f">
                <v:path arrowok="t"/>
                <v:fill type="solid"/>
              </v:shape>
            </v:group>
            <v:group style="position:absolute;left:6904;top:746;width:2;height:2258" coordorigin="6904,746" coordsize="2,2258">
              <v:shape style="position:absolute;left:6904;top:746;width:2;height:2258" coordorigin="6904,746" coordsize="0,2258" path="m6904,3004l6904,746e" filled="f" stroked="t" strokeweight=".126221pt" strokecolor="#0073AE">
                <v:path arrowok="t"/>
              </v:shape>
            </v:group>
            <v:group style="position:absolute;left:5695;top:2566;width:1210;height:2044" coordorigin="5695,2566" coordsize="1210,2044">
              <v:shape style="position:absolute;left:5695;top:2566;width:1210;height:2044" coordorigin="5695,2566" coordsize="1210,2044" path="m5695,4611l5695,4173,6904,2566,6904,3004,5695,4611xe" filled="t" fillcolor="#379A18" stroked="f">
                <v:path arrowok="t"/>
                <v:fill type="solid"/>
              </v:shape>
            </v:group>
            <v:group style="position:absolute;left:6904;top:746;width:290;height:449" coordorigin="6904,746" coordsize="290,449">
              <v:shape style="position:absolute;left:6904;top:746;width:290;height:449" coordorigin="6904,746" coordsize="290,449" path="m7194,1196l7093,1189,6976,1185,6915,1184,6904,746,6965,747,7083,750,7183,757,7194,1196xe" filled="t" fillcolor="#0073AE" stroked="f">
                <v:path arrowok="t"/>
                <v:fill type="solid"/>
              </v:shape>
            </v:group>
            <v:group style="position:absolute;left:6904;top:2566;width:2;height:438" coordorigin="6904,2566" coordsize="2,438">
              <v:shape style="position:absolute;left:6904;top:2566;width:2;height:438" coordorigin="6904,2566" coordsize="0,438" path="m6904,2566l6904,3004,6904,2566xe" filled="t" fillcolor="#0073AE" stroked="f">
                <v:path arrowok="t"/>
                <v:fill type="solid"/>
              </v:shape>
            </v:group>
            <v:group style="position:absolute;left:6808;top:748;width:96;height:2257" coordorigin="6808,748" coordsize="96,2257">
              <v:shape style="position:absolute;left:6808;top:748;width:96;height:2257" coordorigin="6808,748" coordsize="96,2257" path="m6904,3004l6808,1185,6808,748,6904,2566,6904,3004xe" filled="t" fillcolor="#C3C600" stroked="f">
                <v:path arrowok="t"/>
                <v:fill type="solid"/>
              </v:shape>
            </v:group>
            <v:group style="position:absolute;left:5695;top:2566;width:1210;height:2044" coordorigin="5695,2566" coordsize="1210,2044">
              <v:shape style="position:absolute;left:5695;top:2566;width:1210;height:2044" coordorigin="5695,2566" coordsize="1210,2044" path="m5695,4611l5695,4173,6904,2566,6904,3004,5695,4611xe" filled="t" fillcolor="#D43C01" stroked="f">
                <v:path arrowok="t"/>
                <v:fill type="solid"/>
              </v:shape>
            </v:group>
            <v:group style="position:absolute;left:6264;top:748;width:544;height:494" coordorigin="6264,748" coordsize="544,494">
              <v:shape style="position:absolute;left:6264;top:748;width:544;height:494" coordorigin="6264,748" coordsize="544,494" path="m6264,1241l6264,803,6319,794,6427,777,6534,765,6640,755,6751,749,6808,748,6808,1185,6751,1187,6695,1190,6587,1197,6481,1208,6374,1223,6319,1232,6264,1241xe" filled="t" fillcolor="#C3C600" stroked="f">
                <v:path arrowok="t"/>
                <v:fill type="solid"/>
              </v:shape>
            </v:group>
            <v:group style="position:absolute;left:6904;top:2566;width:2;height:438" coordorigin="6904,2566" coordsize="2,438">
              <v:shape style="position:absolute;left:6904;top:2566;width:2;height:438" coordorigin="6904,2566" coordsize="0,438" path="m6904,2566l6904,3004,6904,2566xe" filled="t" fillcolor="#C3C600" stroked="f">
                <v:path arrowok="t"/>
                <v:fill type="solid"/>
              </v:shape>
            </v:group>
            <v:group style="position:absolute;left:6264;top:803;width:640;height:2201" coordorigin="6264,803" coordsize="640,2201">
              <v:shape style="position:absolute;left:6264;top:803;width:640;height:2201" coordorigin="6264,803" coordsize="640,2201" path="m6904,3004l6264,1241,6264,803,6904,2566,6904,3004xe" filled="t" fillcolor="#D43C01" stroked="f">
                <v:path arrowok="t"/>
                <v:fill type="solid"/>
              </v:shape>
            </v:group>
            <v:group style="position:absolute;left:6904;top:758;width:290;height:2246" coordorigin="6904,758" coordsize="290,2246">
              <v:shape style="position:absolute;left:6904;top:758;width:290;height:2246" coordorigin="6904,758" coordsize="290,2246" path="m6904,3004l6904,2566,7194,758,7194,1196,6904,3004xe" filled="t" fillcolor="#379A18" stroked="f">
                <v:path arrowok="t"/>
                <v:fill type="solid"/>
              </v:shape>
            </v:group>
            <v:group style="position:absolute;left:4330;top:803;width:1934;height:3807" coordorigin="4330,803" coordsize="1934,3807">
              <v:shape style="position:absolute;left:4330;top:803;width:1934;height:3807" coordorigin="4330,803" coordsize="1934,3807" path="m4348,2789l4345,2771,4334,2669,4330,2566,4336,2441,4353,2317,4381,2197,4420,2079,4470,1964,4529,1853,4599,1745,4678,1642,4766,1542,4863,1447,4969,1357,5083,1272,5206,1192,5336,1117,5474,1049,5619,986,5770,930,5929,881,6093,839,6264,803,6264,1241,6093,1276,5929,1319,5770,1368,5619,1424,5474,1487,5336,1555,5206,1629,5083,1709,4969,1795,4863,1885,4766,1980,4678,2079,4599,2183,4529,2291,4470,2402,4420,2517,4381,2635,4353,2755,4348,2789xe" filled="t" fillcolor="#D43C01" stroked="f">
                <v:path arrowok="t"/>
                <v:fill type="solid"/>
              </v:shape>
              <v:shape style="position:absolute;left:4330;top:803;width:1934;height:3807" coordorigin="4330,803" coordsize="1934,3807" path="m4330,3004l4330,2566,4334,2669,4345,2771,4348,2789,4336,2879,4330,3004xe" filled="t" fillcolor="#D43C01" stroked="f">
                <v:path arrowok="t"/>
                <v:fill type="solid"/>
              </v:shape>
              <v:shape style="position:absolute;left:4330;top:803;width:1934;height:3807" coordorigin="4330,803" coordsize="1934,3807" path="m5695,4611l5568,4560,5446,4505,5331,4447,5221,4385,5117,4320,5019,4251,4927,4179,4841,4104,4761,4026,4688,3945,4622,3861,4562,3775,4508,3686,4461,3595,4422,3501,4389,3406,4363,3308,4345,3209,4334,3107,4330,3004,4336,2879,4348,2789,4363,2870,4389,2968,4422,3064,4461,3157,4508,3248,4562,3337,4622,3424,4688,3507,4761,3588,4841,3666,4927,3741,5019,3813,5117,3882,5221,3947,5331,4009,5446,4068,5568,4122,5695,4173,5695,4611xe" filled="t" fillcolor="#D43C01" stroked="f">
                <v:path arrowok="t"/>
                <v:fill type="solid"/>
              </v:shape>
            </v:group>
            <v:group style="position:absolute;left:6904;top:2566;width:2;height:438" coordorigin="6904,2566" coordsize="2,438">
              <v:shape style="position:absolute;left:6904;top:2566;width:2;height:438" coordorigin="6904,2566" coordsize="0,438" path="m6904,2566l6904,3004,6904,2566xe" filled="t" fillcolor="#D43C01" stroked="f">
                <v:path arrowok="t"/>
                <v:fill type="solid"/>
              </v:shape>
            </v:group>
            <v:group style="position:absolute;left:5695;top:2566;width:3784;height:2258" coordorigin="5695,2566" coordsize="3784,2258">
              <v:shape style="position:absolute;left:5695;top:2566;width:3784;height:2258" coordorigin="5695,2566" coordsize="3784,2258" path="m8577,4386l6904,4386,7115,4380,7322,4363,7523,4334,7718,4294,7906,4243,8087,4183,8260,4114,8424,4035,8579,3948,8724,3853,8859,3751,8981,3641,9092,3525,9191,3403,9276,3275,9347,3142,9403,3004,9444,2862,9470,2716,9478,2566,9478,3004,9475,3097,9467,3187,9452,3275,9432,3361,9405,3446,9372,3529,9333,3612,9288,3694,9235,3777,9176,3859,9069,3988,8950,4109,8820,4221,8678,4324,8577,4386xe" filled="t" fillcolor="#379A18" stroked="f">
                <v:path arrowok="t"/>
                <v:fill type="solid"/>
              </v:shape>
              <v:shape style="position:absolute;left:5695;top:2566;width:3784;height:2258" coordorigin="5695,2566" coordsize="3784,2258" path="m6874,4825l6674,4817,6474,4799,6276,4770,6079,4728,5885,4676,5695,4611,5695,4173,5753,4194,5811,4215,5870,4234,5928,4252,5986,4268,6044,4284,6103,4298,6162,4312,6221,4324,6280,4335,6340,4345,6400,4354,6460,4361,6521,4368,6583,4374,6646,4378,6709,4382,6773,4384,6838,4386,8577,4386,8527,4418,8367,4502,8199,4578,8023,4643,7842,4699,7655,4745,7464,4781,7270,4806,7073,4821,6874,4825xe" filled="t" fillcolor="#379A18" stroked="f">
                <v:path arrowok="t"/>
                <v:fill type="solid"/>
              </v:shape>
            </v:group>
            <v:group style="position:absolute;left:6904;top:2566;width:2;height:438" coordorigin="6904,2566" coordsize="2,438">
              <v:shape style="position:absolute;left:6904;top:2566;width:2;height:438" coordorigin="6904,2566" coordsize="0,438" path="m6904,2566l6904,3004,6904,2566xe" filled="t" fillcolor="#379A18" stroked="f">
                <v:path arrowok="t"/>
                <v:fill type="solid"/>
              </v:shape>
            </v:group>
            <v:group style="position:absolute;left:6904;top:746;width:279;height:1820" coordorigin="6904,746" coordsize="279,1820">
              <v:shape style="position:absolute;left:6904;top:746;width:279;height:1820" coordorigin="6904,746" coordsize="279,1820" path="m6904,2566l6904,746,6965,747,7024,748,7083,750,7142,754,7183,757,6904,2566xe" filled="t" fillcolor="#048CC7" stroked="f">
                <v:path arrowok="t"/>
                <v:fill type="solid"/>
              </v:shape>
            </v:group>
            <v:group style="position:absolute;left:6904;top:746;width:279;height:1820" coordorigin="6904,746" coordsize="279,1820">
              <v:shape style="position:absolute;left:6904;top:746;width:279;height:1820" coordorigin="6904,746" coordsize="279,1820" path="m6904,746l6965,747,7044,749,7122,753,7183,757,6904,2566,6904,746xe" filled="f" stroked="t" strokeweight=".750446pt" strokecolor="#048CC7">
                <v:path arrowok="t"/>
              </v:shape>
            </v:group>
            <v:group style="position:absolute;left:5695;top:758;width:3783;height:3628" coordorigin="5695,758" coordsize="3783,3628">
              <v:shape style="position:absolute;left:5695;top:758;width:3783;height:3628" coordorigin="5695,758" coordsize="3783,3628" path="m6825,4386l6614,4375,6514,4366,6418,4354,6323,4341,6231,4325,6140,4306,6051,4285,5962,4261,5873,4235,5784,4205,5695,4173,6904,2566,7194,758,7403,781,7605,815,7800,860,7987,915,8167,980,8337,1054,8498,1137,8648,1228,8789,1326,8918,1432,9035,1545,9139,1664,9231,1788,9309,1917,9374,2051,9423,2189,9457,2331,9475,2475,9477,2622,9462,2771,9430,2919,9381,3062,9318,3200,9240,3332,9148,3459,9043,3579,8926,3693,8797,3800,8658,3899,8508,3990,8349,4073,8181,4147,8005,4212,7822,4267,7633,4313,7438,4347,7237,4372,7033,4384,6825,4386xe" filled="t" fillcolor="#4FB432" stroked="f">
                <v:path arrowok="t"/>
                <v:fill type="solid"/>
              </v:shape>
            </v:group>
            <v:group style="position:absolute;left:5695;top:758;width:3783;height:3628" coordorigin="5695,758" coordsize="3783,3628">
              <v:shape style="position:absolute;left:5695;top:758;width:3783;height:3628" coordorigin="5695,758" coordsize="3783,3628" path="m7194,758l7403,781,7605,815,7800,860,7987,915,8167,980,8337,1054,8498,1137,8648,1228,8789,1326,8918,1432,9035,1545,9139,1664,9231,1788,9309,1917,9374,2051,9423,2189,9457,2331,9475,2475,9477,2622,9462,2771,9430,2919,9381,3062,9318,3200,9240,3332,9148,3459,9043,3579,8926,3693,8797,3800,8658,3899,8508,3990,8349,4073,8181,4147,8005,4212,7822,4267,7633,4313,7438,4347,7237,4372,7033,4384,6825,4386,6614,4375,6514,4366,6418,4354,6323,4341,6231,4325,6140,4306,6051,4285,5962,4261,5873,4235,5784,4205,5695,4173,6904,2566,7194,758xe" filled="f" stroked="t" strokeweight=".750446pt" strokecolor="#4FB432">
                <v:path arrowok="t"/>
              </v:shape>
            </v:group>
            <v:group style="position:absolute;left:4330;top:803;width:2574;height:3370" coordorigin="4330,803" coordsize="2574,3370">
              <v:shape style="position:absolute;left:4330;top:803;width:2574;height:3370" coordorigin="4330,803" coordsize="2574,3370" path="m5695,4173l5512,4098,5342,4013,5184,3921,5038,3821,4905,3714,4785,3601,4679,3482,4586,3358,4507,3230,4442,3098,4392,2963,4356,2825,4335,2685,4330,2545,4340,2404,4365,2262,4407,2122,4466,1983,4540,1846,4632,1711,4686,1642,4744,1575,4804,1511,4867,1449,4934,1390,5003,1333,5075,1279,5149,1227,5227,1178,5307,1131,5391,1087,5477,1045,5566,1006,5657,969,5751,935,5849,904,5948,875,6051,848,6156,825,6264,803,6904,2566,5695,4173xe" filled="t" fillcolor="#EC561B" stroked="f">
                <v:path arrowok="t"/>
                <v:fill type="solid"/>
              </v:shape>
            </v:group>
            <v:group style="position:absolute;left:4330;top:803;width:2574;height:3370" coordorigin="4330,803" coordsize="2574,3370">
              <v:shape style="position:absolute;left:4330;top:803;width:2574;height:3370" coordorigin="4330,803" coordsize="2574,3370" path="m5695,4173l5512,4098,5342,4013,5184,3921,5038,3821,4905,3714,4785,3601,4679,3482,4586,3358,4507,3230,4442,3098,4392,2963,4356,2825,4335,2685,4330,2545,4340,2404,4365,2262,4407,2122,4466,1983,4540,1846,4632,1711,4686,1642,4744,1575,4804,1511,4867,1449,4934,1390,5003,1333,5075,1279,5149,1227,5227,1178,5307,1131,5391,1087,5477,1045,5566,1006,5657,969,5751,935,5849,904,5948,875,6051,848,6156,825,6264,803,6904,2566,5695,4173xe" filled="f" stroked="t" strokeweight=".750446pt" strokecolor="#EC561B">
                <v:path arrowok="t"/>
              </v:shape>
            </v:group>
            <v:group style="position:absolute;left:6264;top:748;width:640;height:1819" coordorigin="6264,748" coordsize="640,1819">
              <v:shape style="position:absolute;left:6264;top:748;width:640;height:1819" coordorigin="6264,748" coordsize="640,1819" path="m6904,2566l6264,803,6319,794,6374,785,6481,771,6587,760,6695,752,6808,748,6904,2566xe" filled="t" fillcolor="#DDDE00" stroked="f">
                <v:path arrowok="t"/>
                <v:fill type="solid"/>
              </v:shape>
            </v:group>
            <v:group style="position:absolute;left:6264;top:748;width:640;height:1819" coordorigin="6264,748" coordsize="640,1819">
              <v:shape style="position:absolute;left:6264;top:748;width:640;height:1819" coordorigin="6264,748" coordsize="640,1819" path="m6264,803l6347,789,6427,777,6507,767,6587,760,6668,754,6751,749,6808,748,6904,2566,6264,803xe" filled="f" stroked="t" strokeweight=".750446pt" strokecolor="#DDDE00">
                <v:path arrowok="t"/>
              </v:shape>
            </v:group>
            <v:group style="position:absolute;left:6808;top:746;width:96;height:1820" coordorigin="6808,746" coordsize="96,1820">
              <v:shape style="position:absolute;left:6808;top:746;width:96;height:1820" coordorigin="6808,746" coordsize="96,1820" path="m6904,2566l6808,748,6828,747,6887,746,6904,2566xe" filled="t" fillcolor="#660FF1" stroked="f">
                <v:path arrowok="t"/>
                <v:fill type="solid"/>
              </v:shape>
            </v:group>
            <v:group style="position:absolute;left:6808;top:746;width:96;height:1820" coordorigin="6808,746" coordsize="96,1820">
              <v:shape style="position:absolute;left:6808;top:746;width:96;height:1820" coordorigin="6808,746" coordsize="96,1820" path="m6808,748l6828,747,6848,747,6868,746,6887,746,6904,2566,6808,748xe" filled="f" stroked="t" strokeweight=".750446pt" strokecolor="#660FF1">
                <v:path arrowok="t"/>
              </v:shape>
            </v:group>
            <v:group style="position:absolute;left:7049;top:300;width:1932;height:450" coordorigin="7049,300" coordsize="1932,450">
              <v:shape style="position:absolute;left:7049;top:300;width:1932;height:450" coordorigin="7049,300" coordsize="1932,450" path="m8981,300l8909,307,8840,316,8752,328,8649,343,8533,360,8406,379,8272,400,8133,422,7991,446,7851,470,7713,494,7581,518,7458,542,7347,565,7249,587,7169,608,7107,627,7054,659,7049,749e" filled="f" stroked="t" strokeweight=".750446pt" strokecolor="#048CC7">
                <v:path arrowok="t"/>
              </v:shape>
            </v:group>
            <v:group style="position:absolute;left:9363;top:3106;width:565;height:133" coordorigin="9363,3106" coordsize="565,133">
              <v:shape style="position:absolute;left:9363;top:3106;width:565;height:133" coordorigin="9363,3106" coordsize="565,133" path="m9928,3239l9857,3230,9780,3215,9692,3196,9633,3181,9549,3160,9481,3142,9449,3132,9363,3106e" filled="f" stroked="t" strokeweight=".750446pt" strokecolor="#4FB432">
                <v:path arrowok="t"/>
              </v:shape>
            </v:group>
            <v:group style="position:absolute;left:3817;top:2298;width:531;height:53" coordorigin="3817,2298" coordsize="531,53">
              <v:shape style="position:absolute;left:3817;top:2298;width:531;height:53" coordorigin="3817,2298" coordsize="531,53" path="m3817,2298l3883,2301,3953,2307,4032,2315,4112,2324,4186,2332,4259,2340,4348,2351e" filled="f" stroked="t" strokeweight=".750446pt" strokecolor="#EC561B">
                <v:path arrowok="t"/>
              </v:shape>
            </v:group>
            <v:group style="position:absolute;left:4632;top:488;width:1902;height:277" coordorigin="4632,488" coordsize="1902,277">
              <v:shape style="position:absolute;left:4632;top:488;width:1902;height:277" coordorigin="4632,488" coordsize="1902,277" path="m4632,488l4703,491,4770,494,4856,499,4957,505,5071,512,5194,520,5325,529,5461,538,5600,549,5737,560,5872,571,6001,584,6121,596,6231,609,6326,622,6406,636,6467,649,6521,676,6534,765e" filled="f" stroked="t" strokeweight=".750446pt" strokecolor="#DDDE00">
                <v:path arrowok="t"/>
              </v:shape>
            </v:group>
            <v:group style="position:absolute;left:5040;top:128;width:1816;height:619" coordorigin="5040,128" coordsize="1816,619">
              <v:shape style="position:absolute;left:5040;top:128;width:1816;height:619" coordorigin="5040,128" coordsize="1816,619" path="m5040,128l5109,140,5175,155,5257,174,5355,198,5465,225,5584,255,5711,288,5842,323,5975,358,6107,395,6237,432,6360,468,6476,503,6581,536,6672,567,6748,595,6805,620,6854,657,6856,747e" filled="f" stroked="t" strokeweight=".750446pt" strokecolor="#660FF1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J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Y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V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8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-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1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4</w:t>
      </w:r>
      <w:r>
        <w:rPr>
          <w:rFonts w:ascii="Lucida Sans Unicode" w:hAnsi="Lucida Sans Unicode" w:cs="Lucida Sans Unicode" w:eastAsia="Lucida Sans Unicode"/>
          <w:b w:val="0"/>
          <w:bCs w:val="0"/>
          <w:spacing w:val="-10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 w:before="7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501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Ó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D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S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1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-9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Lucida Sans Unicode" w:hAnsi="Lucida Sans Unicode" w:cs="Lucida Sans Unicode" w:eastAsia="Lucida Sans Unicode"/>
          <w:sz w:val="16"/>
          <w:szCs w:val="16"/>
        </w:rPr>
        <w:sectPr>
          <w:type w:val="continuous"/>
          <w:pgSz w:w="16839" w:h="23840"/>
          <w:pgMar w:top="900" w:bottom="280" w:left="360" w:right="2420"/>
          <w:cols w:num="2" w:equalWidth="0">
            <w:col w:w="4498" w:space="2766"/>
            <w:col w:w="679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9.80925pt;margin-top:356.461609pt;width:9.005346pt;height:9.005346pt;mso-position-horizontal-relative:page;mso-position-vertical-relative:page;z-index:-3283" coordorigin="1996,7129" coordsize="180,180">
            <v:shape style="position:absolute;left:1996;top:7129;width:180;height:180" coordorigin="1996,7129" coordsize="180,180" path="m2092,7309l2080,7309,2074,7309,2018,7279,1996,7225,1996,7213,2027,7151,2080,7129,2092,7129,2154,7160,2176,7213,2176,7225,2146,7287,2092,7309xe" filled="t" fillcolor="#048CC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9.351318pt;margin-top:356.461609pt;width:9.005346pt;height:9.005346pt;mso-position-horizontal-relative:page;mso-position-vertical-relative:page;z-index:-3282" coordorigin="5387,7129" coordsize="180,180">
            <v:shape style="position:absolute;left:5387;top:7129;width:180;height:180" coordorigin="5387,7129" coordsize="180,180" path="m5483,7309l5471,7309,5465,7309,5409,7279,5387,7225,5387,7213,5418,7151,5471,7129,5483,7129,5545,7160,5567,7213,5567,7225,5537,7287,5483,7309xe" filled="t" fillcolor="#4FB43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8.893372pt;margin-top:356.461609pt;width:9.005346pt;height:9.005346pt;mso-position-horizontal-relative:page;mso-position-vertical-relative:page;z-index:-3281" coordorigin="8778,7129" coordsize="180,180">
            <v:shape style="position:absolute;left:8778;top:7129;width:180;height:180" coordorigin="8778,7129" coordsize="180,180" path="m8874,7309l8862,7309,8856,7309,8800,7279,8778,7225,8778,7213,8808,7151,8862,7129,8874,7129,8936,7160,8958,7213,8958,7225,8927,7287,8874,7309xe" filled="t" fillcolor="#EC561B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.80925pt;margin-top:369.969635pt;width:9.005346pt;height:9.005346pt;mso-position-horizontal-relative:page;mso-position-vertical-relative:page;z-index:-3280" coordorigin="1996,7399" coordsize="180,180">
            <v:shape style="position:absolute;left:1996;top:7399;width:180;height:180" coordorigin="1996,7399" coordsize="180,180" path="m2092,7579l2080,7579,2074,7579,2018,7549,1996,7495,1996,7484,2027,7422,2080,7399,2092,7399,2154,7430,2176,7484,2176,7495,2146,7557,2092,7579xe" filled="t" fillcolor="#DDDE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9.351318pt;margin-top:369.969635pt;width:9.005346pt;height:9.005346pt;mso-position-horizontal-relative:page;mso-position-vertical-relative:page;z-index:-3279" coordorigin="5387,7399" coordsize="180,180">
            <v:shape style="position:absolute;left:5387;top:7399;width:180;height:180" coordorigin="5387,7399" coordsize="180,180" path="m5483,7579l5471,7579,5465,7579,5409,7549,5387,7495,5387,7484,5418,7422,5471,7399,5483,7399,5545,7430,5567,7484,5567,7495,5537,7557,5483,7579xe" filled="t" fillcolor="#660FF1" stroked="f">
              <v:path arrowok="t"/>
              <v:fill type="solid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2"/>
        <w:ind w:left="105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O</w:t>
      </w:r>
      <w:r>
        <w:rPr>
          <w:rFonts w:ascii="Lucida Sans Unicode" w:hAnsi="Lucida Sans Unicode" w:cs="Lucida Sans Unicode" w:eastAsia="Lucida Sans Unicode"/>
          <w:b w:val="0"/>
          <w:bCs w:val="0"/>
          <w:spacing w:val="-1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P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3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8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2</w:t>
      </w:r>
      <w:r>
        <w:rPr>
          <w:rFonts w:ascii="Lucida Sans Unicode" w:hAnsi="Lucida Sans Unicode" w:cs="Lucida Sans Unicode" w:eastAsia="Lucida Sans Unicode"/>
          <w:b w:val="0"/>
          <w:bCs w:val="0"/>
          <w:spacing w:val="-17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2"/>
        <w:ind w:left="0" w:right="1277" w:firstLine="0"/>
        <w:jc w:val="righ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F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C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I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-1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G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U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B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R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M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E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N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T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A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L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:</w:t>
      </w:r>
      <w:r>
        <w:rPr>
          <w:rFonts w:ascii="Lucida Sans Unicode" w:hAnsi="Lucida Sans Unicode" w:cs="Lucida Sans Unicode" w:eastAsia="Lucida Sans Unicode"/>
          <w:b w:val="0"/>
          <w:bCs w:val="0"/>
          <w:spacing w:val="-1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5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6</w:t>
      </w:r>
      <w:r>
        <w:rPr>
          <w:rFonts w:ascii="Lucida Sans Unicode" w:hAnsi="Lucida Sans Unicode" w:cs="Lucida Sans Unicode" w:eastAsia="Lucida Sans Unicode"/>
          <w:b w:val="0"/>
          <w:bCs w:val="0"/>
          <w:spacing w:val="3"/>
          <w:w w:val="105"/>
          <w:sz w:val="16"/>
          <w:szCs w:val="16"/>
        </w:rPr>
        <w:t>.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0</w:t>
      </w:r>
      <w:r>
        <w:rPr>
          <w:rFonts w:ascii="Lucida Sans Unicode" w:hAnsi="Lucida Sans Unicode" w:cs="Lucida Sans Unicode" w:eastAsia="Lucida Sans Unicode"/>
          <w:b w:val="0"/>
          <w:bCs w:val="0"/>
          <w:spacing w:val="-16"/>
          <w:w w:val="105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5"/>
          <w:sz w:val="16"/>
          <w:szCs w:val="16"/>
        </w:rPr>
        <w:t>%</w:t>
      </w:r>
      <w:r>
        <w:rPr>
          <w:rFonts w:ascii="Lucida Sans Unicode" w:hAnsi="Lucida Sans Unicode" w:cs="Lucida Sans Unicode" w:eastAsia="Lucida Sans Unicode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8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25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1"/>
              <w:ind w:left="40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Ó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1"/>
              <w:ind w:left="546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F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1"/>
              <w:ind w:left="358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F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L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M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5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40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546" w:right="0"/>
              <w:jc w:val="left"/>
              <w:rPr>
                <w:rFonts w:ascii="Lucida Sans Unicode" w:hAnsi="Lucida Sans Unicode" w:cs="Lucida Sans Unicode" w:eastAsia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J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V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Ó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333333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Lucida Sans Unicode" w:hAnsi="Lucida Sans Unicode" w:cs="Lucida Sans Unicode" w:eastAsia="Lucida Sans Unicode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sectPr>
      <w:type w:val="continuous"/>
      <w:pgSz w:w="16839" w:h="23840"/>
      <w:pgMar w:top="900" w:bottom="280" w:left="36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23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22" type="#_x0000_t75">
          <v:imagedata r:id="rId2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8.444199pt;margin-top:28.091303pt;width:541.368791pt;height:84.549011pt;mso-position-horizontal-relative:page;mso-position-vertical-relative:page;z-index:-3621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3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4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4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08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07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06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05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04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03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02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01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00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599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598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597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596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595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594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20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19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18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17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16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15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14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13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12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079239pt;margin-top:30.258099pt;width:441.329072pt;height:16.348692pt;mso-position-horizontal-relative:page;mso-position-vertical-relative:page;z-index:-3611" type="#_x0000_t75">
          <v:imagedata r:id="rId1" o:title=""/>
        </v:shape>
      </w:pict>
    </w:r>
    <w:r>
      <w:rPr/>
      <w:pict>
        <v:shape style="position:absolute;margin-left:11.256682pt;margin-top:118.570396pt;width:815.73431pt;height:31.518716pt;mso-position-horizontal-relative:page;mso-position-vertical-relative:page;z-index:-3610" type="#_x0000_t75">
          <v:imagedata r:id="rId2" o:title=""/>
        </v:shape>
      </w:pict>
    </w:r>
    <w:r>
      <w:rPr/>
      <w:pict>
        <v:shape style="position:absolute;margin-left:148.444199pt;margin-top:28.091303pt;width:541.368791pt;height:84.549011pt;mso-position-horizontal-relative:page;mso-position-vertical-relative:page;z-index:-3609" type="#_x0000_t202" filled="f" stroked="f">
          <v:textbox inset="0,0,0,0">
            <w:txbxContent>
              <w:p>
                <w:pPr>
                  <w:spacing w:line="443" w:lineRule="exact"/>
                  <w:ind w:left="1009" w:right="1009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B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ER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6"/>
                    <w:w w:val="105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7"/>
                    <w:w w:val="105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9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8"/>
                    <w:w w:val="105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7"/>
                    <w:w w:val="105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5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42"/>
                    <w:szCs w:val="42"/>
                  </w:rPr>
                </w:r>
              </w:p>
              <w:p>
                <w:pPr>
                  <w:spacing w:line="610" w:lineRule="atLeast" w:before="5"/>
                  <w:ind w:left="27" w:right="27" w:firstLine="0"/>
                  <w:jc w:val="center"/>
                  <w:rPr>
                    <w:rFonts w:ascii="Arial" w:hAnsi="Arial" w:cs="Arial" w:eastAsia="Arial"/>
                    <w:sz w:val="42"/>
                    <w:szCs w:val="4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1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5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"/>
                    <w:w w:val="110"/>
                    <w:sz w:val="42"/>
                    <w:szCs w:val="4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4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4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j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25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3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1"/>
                    <w:w w:val="110"/>
                    <w:sz w:val="42"/>
                    <w:szCs w:val="42"/>
                  </w:rPr>
                  <w:t>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64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19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20"/>
                    <w:w w:val="110"/>
                    <w:sz w:val="42"/>
                    <w:szCs w:val="4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-6"/>
                    <w:w w:val="110"/>
                    <w:sz w:val="42"/>
                    <w:szCs w:val="4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02529"/>
                    <w:spacing w:val="0"/>
                    <w:w w:val="110"/>
                    <w:sz w:val="42"/>
                    <w:szCs w:val="4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01"/>
    </w:pPr>
    <w:rPr>
      <w:rFonts w:ascii="Segoe UI" w:hAnsi="Segoe UI" w:eastAsia="Segoe UI"/>
      <w:sz w:val="30"/>
      <w:szCs w:val="30"/>
    </w:rPr>
  </w:style>
  <w:style w:styleId="Heading1" w:type="paragraph">
    <w:name w:val="Heading 1"/>
    <w:basedOn w:val="Normal"/>
    <w:uiPriority w:val="1"/>
    <w:qFormat/>
    <w:pPr>
      <w:ind w:left="27"/>
      <w:outlineLvl w:val="1"/>
    </w:pPr>
    <w:rPr>
      <w:rFonts w:ascii="Arial" w:hAnsi="Arial" w:eastAsia="Arial"/>
      <w:sz w:val="42"/>
      <w:szCs w:val="42"/>
    </w:rPr>
  </w:style>
  <w:style w:styleId="Heading2" w:type="paragraph">
    <w:name w:val="Heading 2"/>
    <w:basedOn w:val="Normal"/>
    <w:uiPriority w:val="1"/>
    <w:qFormat/>
    <w:pPr>
      <w:ind w:left="275"/>
      <w:outlineLvl w:val="2"/>
    </w:pPr>
    <w:rPr>
      <w:rFonts w:ascii="Arial" w:hAnsi="Arial" w:eastAsia="Arial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3.xm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header" Target="header4.xml"/><Relationship Id="rId28" Type="http://schemas.openxmlformats.org/officeDocument/2006/relationships/header" Target="header5.xml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header" Target="header6.xml"/><Relationship Id="rId40" Type="http://schemas.openxmlformats.org/officeDocument/2006/relationships/header" Target="header7.xml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header" Target="header8.xml"/><Relationship Id="rId52" Type="http://schemas.openxmlformats.org/officeDocument/2006/relationships/header" Target="header9.xml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header" Target="header10.xml"/><Relationship Id="rId64" Type="http://schemas.openxmlformats.org/officeDocument/2006/relationships/header" Target="header11.xml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header" Target="header12.xml"/><Relationship Id="rId76" Type="http://schemas.openxmlformats.org/officeDocument/2006/relationships/header" Target="header13.xml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header" Target="header14.xml"/><Relationship Id="rId88" Type="http://schemas.openxmlformats.org/officeDocument/2006/relationships/header" Target="header15.xml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header" Target="header16.xml"/><Relationship Id="rId100" Type="http://schemas.openxmlformats.org/officeDocument/2006/relationships/header" Target="header17.xml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header" Target="header18.xml"/><Relationship Id="rId112" Type="http://schemas.openxmlformats.org/officeDocument/2006/relationships/header" Target="header19.xml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header" Target="header20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Relationship Id="rId2" Type="http://schemas.openxmlformats.org/officeDocument/2006/relationships/image" Target="media/image61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Relationship Id="rId2" Type="http://schemas.openxmlformats.org/officeDocument/2006/relationships/image" Target="media/image73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Relationship Id="rId2" Type="http://schemas.openxmlformats.org/officeDocument/2006/relationships/image" Target="media/image85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Relationship Id="rId2" Type="http://schemas.openxmlformats.org/officeDocument/2006/relationships/image" Target="media/image97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Relationship Id="rId2" Type="http://schemas.openxmlformats.org/officeDocument/2006/relationships/image" Target="media/image10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37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2021-02-22T15:23:43Z</dcterms:created>
  <dcterms:modified xsi:type="dcterms:W3CDTF">2021-02-22T15:23:43Z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2021-02-22T00:00:00Z</vt:filetime>
  </property>
</Properties>
</file>